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E9C748" w14:textId="77777777" w:rsidR="008C447F" w:rsidRPr="008C447F" w:rsidRDefault="008C447F" w:rsidP="008C447F"/>
    <w:p w14:paraId="585075AD" w14:textId="42A6B72E" w:rsidR="00693944" w:rsidRDefault="00693944" w:rsidP="008C447F">
      <w:pPr>
        <w:pStyle w:val="Title"/>
        <w:rPr>
          <w:sz w:val="44"/>
          <w:szCs w:val="44"/>
        </w:rPr>
      </w:pPr>
      <w:r>
        <w:rPr>
          <w:sz w:val="44"/>
          <w:szCs w:val="44"/>
        </w:rPr>
        <w:t>Ultimate Grab-All System</w:t>
      </w:r>
      <w:r>
        <w:rPr>
          <w:sz w:val="44"/>
          <w:szCs w:val="44"/>
        </w:rPr>
        <w:br/>
      </w:r>
    </w:p>
    <w:p w14:paraId="608EFEBB" w14:textId="77777777" w:rsidR="008C447F" w:rsidRPr="008F4200" w:rsidRDefault="008C447F" w:rsidP="008C447F">
      <w:pPr>
        <w:pStyle w:val="Title"/>
        <w:rPr>
          <w:sz w:val="44"/>
          <w:szCs w:val="44"/>
        </w:rPr>
      </w:pPr>
      <w:r w:rsidRPr="008F4200">
        <w:rPr>
          <w:sz w:val="44"/>
          <w:szCs w:val="44"/>
        </w:rPr>
        <w:t>Lifting Apparatus with Large Weight Capacity Grippers</w:t>
      </w:r>
    </w:p>
    <w:p w14:paraId="68CF2326" w14:textId="77777777" w:rsidR="008C447F" w:rsidRPr="00FA4D12" w:rsidRDefault="008C447F" w:rsidP="008C447F">
      <w:pPr>
        <w:rPr>
          <w:sz w:val="24"/>
          <w:szCs w:val="24"/>
        </w:rPr>
      </w:pPr>
      <w:r>
        <w:rPr>
          <w:sz w:val="24"/>
          <w:szCs w:val="24"/>
        </w:rPr>
        <w:t>Inventor:</w:t>
      </w:r>
      <w:r w:rsidRPr="00FA4D12">
        <w:rPr>
          <w:sz w:val="24"/>
          <w:szCs w:val="24"/>
        </w:rPr>
        <w:t xml:space="preserve"> David Thibodeaux</w:t>
      </w:r>
      <w:r>
        <w:rPr>
          <w:sz w:val="24"/>
          <w:szCs w:val="24"/>
        </w:rPr>
        <w:t>, Co-Inv</w:t>
      </w:r>
      <w:r w:rsidR="00393B2C">
        <w:rPr>
          <w:sz w:val="24"/>
          <w:szCs w:val="24"/>
        </w:rPr>
        <w:t>entor, Benjamin Thibodeaux (2014</w:t>
      </w:r>
      <w:r>
        <w:rPr>
          <w:sz w:val="24"/>
          <w:szCs w:val="24"/>
        </w:rPr>
        <w:t>)</w:t>
      </w:r>
    </w:p>
    <w:p w14:paraId="0875E92A" w14:textId="77777777" w:rsidR="008C447F" w:rsidRPr="00EC66C5" w:rsidRDefault="008C447F" w:rsidP="008C447F">
      <w:pPr>
        <w:pStyle w:val="Heading1"/>
      </w:pPr>
      <w:r w:rsidRPr="00014D49">
        <w:t>Abstract</w:t>
      </w:r>
    </w:p>
    <w:p w14:paraId="2E7EB186" w14:textId="77777777" w:rsidR="008C447F" w:rsidRDefault="008C447F" w:rsidP="008C447F">
      <w:r>
        <w:t>This invention is a lifting apparatus that uses a gripper arm and a gripping shaft for grasping and lifting heavy and bulky objects. This invention has the ability for swappable attachments.</w:t>
      </w:r>
    </w:p>
    <w:p w14:paraId="4D6D1D2C" w14:textId="77777777" w:rsidR="008C447F" w:rsidRPr="00014D49" w:rsidRDefault="008C447F" w:rsidP="008C447F">
      <w:pPr>
        <w:pStyle w:val="Heading1"/>
      </w:pPr>
      <w:r w:rsidRPr="00014D49">
        <w:t>Summary of the Invention</w:t>
      </w:r>
    </w:p>
    <w:p w14:paraId="6E05035D" w14:textId="77777777" w:rsidR="008C447F" w:rsidRPr="00354AAC" w:rsidRDefault="008C447F" w:rsidP="008C447F">
      <w:r w:rsidRPr="00354AAC">
        <w:t>-There are no internal parts to this invention.</w:t>
      </w:r>
      <w:r w:rsidR="00AD56F5">
        <w:t xml:space="preserve"> See Patent Application.</w:t>
      </w:r>
    </w:p>
    <w:p w14:paraId="515EF395" w14:textId="77777777" w:rsidR="008C447F" w:rsidRPr="00014D49" w:rsidRDefault="008C447F" w:rsidP="008C447F">
      <w:pPr>
        <w:pStyle w:val="Heading1"/>
      </w:pPr>
      <w:r w:rsidRPr="00014D49">
        <w:t>Detailed Description of the Invention</w:t>
      </w:r>
    </w:p>
    <w:p w14:paraId="42B36B14" w14:textId="77777777" w:rsidR="008C447F" w:rsidRDefault="008C447F" w:rsidP="008C447F">
      <w:pPr>
        <w:pStyle w:val="NoSpacing"/>
      </w:pPr>
      <w:r>
        <w:t>Mechanical Advantage = MA = Fb/Fa = Force B/Force A</w:t>
      </w:r>
    </w:p>
    <w:p w14:paraId="781FB0D5" w14:textId="77777777" w:rsidR="008C447F" w:rsidRDefault="008C447F" w:rsidP="008C447F">
      <w:pPr>
        <w:pStyle w:val="NoSpacing"/>
      </w:pPr>
      <w:r>
        <w:t>Force B is the gripping arm capacity to the fixed shaft, dependent partially upon Force A.</w:t>
      </w:r>
    </w:p>
    <w:p w14:paraId="72CFE206" w14:textId="77777777" w:rsidR="008C447F" w:rsidRDefault="008C447F" w:rsidP="008C447F">
      <w:pPr>
        <w:pStyle w:val="NoSpacing"/>
      </w:pPr>
      <w:r>
        <w:t>Force A is the force applied between the squeeze lever arm to the handle grip.</w:t>
      </w:r>
    </w:p>
    <w:p w14:paraId="2C1EE9C1" w14:textId="77777777" w:rsidR="008C447F" w:rsidRDefault="008C447F" w:rsidP="008C447F">
      <w:pPr>
        <w:pStyle w:val="NoSpacing"/>
      </w:pPr>
    </w:p>
    <w:p w14:paraId="38FA6868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These are the identifiable parts of this invention.</w:t>
      </w:r>
    </w:p>
    <w:p w14:paraId="798428B5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1 Squeeze Lever Arm</w:t>
      </w:r>
    </w:p>
    <w:p w14:paraId="5E1A9A2B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2 Handle Grip</w:t>
      </w:r>
    </w:p>
    <w:p w14:paraId="3D994B8C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3 Finger Guard</w:t>
      </w:r>
    </w:p>
    <w:p w14:paraId="3CF4113A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4 Spring-Powered Return</w:t>
      </w:r>
    </w:p>
    <w:p w14:paraId="7A45AFF7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5 Squeeze Lever Arm Pivot Point</w:t>
      </w:r>
    </w:p>
    <w:p w14:paraId="5E7C8506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6 Depressor Lever</w:t>
      </w:r>
    </w:p>
    <w:p w14:paraId="6A081F67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7 Fulcrum Point</w:t>
      </w:r>
    </w:p>
    <w:p w14:paraId="54A9A5A8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8 *** (eliminated this number)</w:t>
      </w:r>
    </w:p>
    <w:p w14:paraId="0B4505CF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9 Push Arm Lever</w:t>
      </w:r>
    </w:p>
    <w:p w14:paraId="71FC9FA0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10 Bracket Fastener</w:t>
      </w:r>
    </w:p>
    <w:p w14:paraId="0384BDA2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11 Pivot 1</w:t>
      </w:r>
    </w:p>
    <w:p w14:paraId="166B90BF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12 Pivot 2</w:t>
      </w:r>
    </w:p>
    <w:p w14:paraId="379CBF43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13 Fixed Shaft</w:t>
      </w:r>
    </w:p>
    <w:p w14:paraId="136238F2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14 Curved Gripper Arm</w:t>
      </w:r>
    </w:p>
    <w:p w14:paraId="3A2F59F5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15 Gripper Arm Gripper</w:t>
      </w:r>
    </w:p>
    <w:p w14:paraId="459ACEC4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16 Main Shaft Gripper</w:t>
      </w:r>
    </w:p>
    <w:p w14:paraId="5EFB08F9" w14:textId="77777777" w:rsidR="008C447F" w:rsidRPr="00693944" w:rsidRDefault="008C447F" w:rsidP="008C447F">
      <w:pPr>
        <w:rPr>
          <w:b/>
          <w:sz w:val="16"/>
          <w:szCs w:val="16"/>
        </w:rPr>
      </w:pPr>
      <w:r w:rsidRPr="00693944">
        <w:rPr>
          <w:b/>
          <w:sz w:val="16"/>
          <w:szCs w:val="16"/>
        </w:rPr>
        <w:t>Listing of Swappable Attachments</w:t>
      </w:r>
    </w:p>
    <w:p w14:paraId="5F941524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 xml:space="preserve">Rubber grippers </w:t>
      </w:r>
    </w:p>
    <w:p w14:paraId="4EFBFA5E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 xml:space="preserve">Metal-toothed grippers </w:t>
      </w:r>
    </w:p>
    <w:p w14:paraId="33C0BE64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 xml:space="preserve">Rake Attachments </w:t>
      </w:r>
    </w:p>
    <w:p w14:paraId="0454DECB" w14:textId="77777777" w:rsidR="008C447F" w:rsidRPr="00693944" w:rsidRDefault="008C447F" w:rsidP="008C447F">
      <w:pPr>
        <w:rPr>
          <w:sz w:val="16"/>
          <w:szCs w:val="16"/>
        </w:rPr>
      </w:pPr>
      <w:r w:rsidRPr="00693944">
        <w:rPr>
          <w:sz w:val="16"/>
          <w:szCs w:val="16"/>
        </w:rPr>
        <w:t>Forked Attachments</w:t>
      </w:r>
    </w:p>
    <w:p w14:paraId="46F3CAC4" w14:textId="77777777" w:rsidR="008C447F" w:rsidRDefault="008C447F" w:rsidP="008C447F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F2024D" wp14:editId="1D4F2D2D">
                <wp:simplePos x="0" y="0"/>
                <wp:positionH relativeFrom="column">
                  <wp:posOffset>4429125</wp:posOffset>
                </wp:positionH>
                <wp:positionV relativeFrom="paragraph">
                  <wp:posOffset>6667500</wp:posOffset>
                </wp:positionV>
                <wp:extent cx="828675" cy="571500"/>
                <wp:effectExtent l="0" t="0" r="28575" b="1905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71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97BC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" o:spid="_x0000_s1026" type="#_x0000_t66" style="position:absolute;margin-left:348.75pt;margin-top:525pt;width:65.25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" adj="7448" fillcolor="#90c226 [3204]" strokecolor="#476013 [1604]" strokeweight="1.5pt">
                <v:stroke endcap="round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84CBBA" wp14:editId="5E8850C5">
                <wp:simplePos x="0" y="0"/>
                <wp:positionH relativeFrom="column">
                  <wp:posOffset>1899601</wp:posOffset>
                </wp:positionH>
                <wp:positionV relativeFrom="paragraph">
                  <wp:posOffset>5759133</wp:posOffset>
                </wp:positionV>
                <wp:extent cx="596634" cy="810797"/>
                <wp:effectExtent l="26353" t="87947" r="0" b="20638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6900">
                          <a:off x="0" y="0"/>
                          <a:ext cx="596634" cy="8107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FFCE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4" o:spid="_x0000_s1026" type="#_x0000_t67" style="position:absolute;margin-left:149.55pt;margin-top:453.5pt;width:47pt;height:63.85pt;rotation:-341125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" adj="13653" fillcolor="#90c226 [3204]" strokecolor="#476013 [1604]" strokeweight="1.5pt">
                <v:stroke endcap="round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8F8A3B" wp14:editId="53B6D79E">
                <wp:simplePos x="0" y="0"/>
                <wp:positionH relativeFrom="column">
                  <wp:posOffset>4581525</wp:posOffset>
                </wp:positionH>
                <wp:positionV relativeFrom="paragraph">
                  <wp:posOffset>5581650</wp:posOffset>
                </wp:positionV>
                <wp:extent cx="1857375" cy="7048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B78F1" w14:textId="77777777" w:rsidR="008C447F" w:rsidRDefault="008C447F" w:rsidP="008C447F">
                            <w:r>
                              <w:t>Swappable Attachments would be connected on the curved gripper arm and the fixed shaft.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950E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60.75pt;margin-top:439.5pt;width:146.25pt;height:55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" fillcolor="white [3201]" strokeweight=".5pt">
                <v:textbox>
                  <w:txbxContent>
                    <w:p w:rsidR="008C447F" w:rsidRDefault="008C447F" w:rsidP="008C447F">
                      <w:r>
                        <w:t>Swappable Attachments would be connected on the curved gripper arm and the fixed shaft.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287AAE9A" wp14:editId="05891A7F">
            <wp:extent cx="6649085" cy="9144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1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A3D0" w14:textId="77777777" w:rsidR="008C447F" w:rsidRDefault="008C447F" w:rsidP="008C447F">
      <w:pPr>
        <w:pStyle w:val="Heading1"/>
      </w:pPr>
      <w:r w:rsidRPr="00E72D40">
        <w:lastRenderedPageBreak/>
        <w:t>Operation of the Invention</w:t>
      </w:r>
    </w:p>
    <w:p w14:paraId="26B7178A" w14:textId="77777777" w:rsidR="008C447F" w:rsidRDefault="008C447F" w:rsidP="008C447F">
      <w:r>
        <w:t>As squeezing force is applied to 1 towards 2, a force is applied to 9 by 5, 6, and 7 to 11 forcing 14 to close to 16. 12 allows 14 to close and retract from 13.</w:t>
      </w:r>
    </w:p>
    <w:p w14:paraId="590ECCB8" w14:textId="77777777" w:rsidR="008C447F" w:rsidRDefault="008C447F" w:rsidP="008C447F">
      <w:r>
        <w:t>Translation: As squeezing force is applied to the squeeze lever arm towards the handle grip, a force is applied to the push arm lever by the squeeze lever arm pivot point, the depressor lever, and fulcrum point to pivot 1 forcing the curved gripper arm to close to the main shaft gripper. Pivot 2 allows to close and retract from 13.</w:t>
      </w:r>
    </w:p>
    <w:p w14:paraId="27D0828A" w14:textId="77777777" w:rsidR="008C447F" w:rsidRDefault="008C447F" w:rsidP="008C447F"/>
    <w:p w14:paraId="052CBDDB" w14:textId="77777777" w:rsidR="008C447F" w:rsidRDefault="008C447F" w:rsidP="008C447F">
      <w:r>
        <w:t>When 1 is released, 4 returns 14 to the original position.</w:t>
      </w:r>
    </w:p>
    <w:p w14:paraId="207C263E" w14:textId="77777777" w:rsidR="008C447F" w:rsidRDefault="008C447F" w:rsidP="008C447F">
      <w:r>
        <w:t>Translation: When the squeeze lever arm is released, the spring-powered return returns the curved gripper arm to the original position.</w:t>
      </w:r>
    </w:p>
    <w:p w14:paraId="55D3EE64" w14:textId="77777777" w:rsidR="008C447F" w:rsidRDefault="008C447F" w:rsidP="008C447F"/>
    <w:p w14:paraId="3E6D5250" w14:textId="77777777" w:rsidR="008C447F" w:rsidRDefault="008C447F" w:rsidP="008C447F">
      <w:r>
        <w:t>15 opens, picks up the object and pushes it towards 16.</w:t>
      </w:r>
    </w:p>
    <w:p w14:paraId="02FB94B1" w14:textId="77777777" w:rsidR="008C447F" w:rsidRPr="008C447F" w:rsidRDefault="008C447F" w:rsidP="008C447F">
      <w:pPr>
        <w:pStyle w:val="Title"/>
        <w:rPr>
          <w:color w:val="auto"/>
          <w:sz w:val="20"/>
          <w:szCs w:val="20"/>
        </w:rPr>
      </w:pPr>
      <w:r w:rsidRPr="008C447F">
        <w:rPr>
          <w:color w:val="auto"/>
          <w:sz w:val="20"/>
          <w:szCs w:val="20"/>
        </w:rPr>
        <w:t>Translation: The gripper arm gripper picks up the object and pushes it towards the main shaft</w:t>
      </w:r>
    </w:p>
    <w:p w14:paraId="4BB40112" w14:textId="77777777" w:rsidR="008C447F" w:rsidRDefault="008C447F">
      <w:pPr>
        <w:pStyle w:val="Heading1"/>
      </w:pPr>
    </w:p>
    <w:p w14:paraId="5399DE0E" w14:textId="77777777" w:rsidR="008C447F" w:rsidRDefault="008C447F" w:rsidP="008C447F">
      <w:pPr>
        <w:pStyle w:val="Title"/>
        <w:rPr>
          <w:spacing w:val="0"/>
          <w:sz w:val="32"/>
          <w:szCs w:val="32"/>
        </w:rPr>
      </w:pPr>
    </w:p>
    <w:p w14:paraId="50E8976D" w14:textId="77777777" w:rsidR="008C447F" w:rsidRDefault="008C447F" w:rsidP="008C447F"/>
    <w:p w14:paraId="0606105C" w14:textId="77777777" w:rsidR="008C447F" w:rsidRDefault="008C447F" w:rsidP="008C447F"/>
    <w:p w14:paraId="31AE5225" w14:textId="77777777" w:rsidR="008C447F" w:rsidRDefault="008C447F" w:rsidP="008C447F"/>
    <w:p w14:paraId="07921C2D" w14:textId="77777777" w:rsidR="008C447F" w:rsidRPr="008C447F" w:rsidRDefault="008C447F" w:rsidP="008C447F"/>
    <w:p w14:paraId="0B4FAFCF" w14:textId="77777777" w:rsidR="008C447F" w:rsidRDefault="008C447F" w:rsidP="008C447F">
      <w:pPr>
        <w:pStyle w:val="Title"/>
        <w:rPr>
          <w:sz w:val="44"/>
          <w:szCs w:val="44"/>
        </w:rPr>
      </w:pPr>
    </w:p>
    <w:p w14:paraId="0B185A4A" w14:textId="77777777" w:rsidR="008C447F" w:rsidRDefault="008C447F" w:rsidP="008C447F">
      <w:pPr>
        <w:pStyle w:val="Title"/>
        <w:rPr>
          <w:sz w:val="44"/>
          <w:szCs w:val="44"/>
        </w:rPr>
      </w:pPr>
    </w:p>
    <w:p w14:paraId="404C844D" w14:textId="77777777" w:rsidR="008C447F" w:rsidRDefault="008C447F" w:rsidP="008C447F">
      <w:pPr>
        <w:pStyle w:val="Title"/>
        <w:rPr>
          <w:sz w:val="44"/>
          <w:szCs w:val="44"/>
        </w:rPr>
      </w:pPr>
    </w:p>
    <w:p w14:paraId="527C5962" w14:textId="77777777" w:rsidR="008C447F" w:rsidRDefault="008C447F" w:rsidP="008C447F">
      <w:pPr>
        <w:pStyle w:val="Title"/>
        <w:rPr>
          <w:sz w:val="44"/>
          <w:szCs w:val="44"/>
        </w:rPr>
      </w:pPr>
    </w:p>
    <w:p w14:paraId="077DF586" w14:textId="77777777" w:rsidR="008C447F" w:rsidRDefault="008C447F" w:rsidP="008C447F">
      <w:pPr>
        <w:pStyle w:val="Title"/>
        <w:rPr>
          <w:sz w:val="44"/>
          <w:szCs w:val="44"/>
        </w:rPr>
      </w:pPr>
    </w:p>
    <w:p w14:paraId="0640BEE5" w14:textId="77777777" w:rsidR="008C447F" w:rsidRDefault="008C447F" w:rsidP="008C447F">
      <w:pPr>
        <w:pStyle w:val="Title"/>
        <w:rPr>
          <w:sz w:val="44"/>
          <w:szCs w:val="44"/>
        </w:rPr>
      </w:pPr>
    </w:p>
    <w:p w14:paraId="7CE806EB" w14:textId="77777777" w:rsidR="008C447F" w:rsidRDefault="008C447F" w:rsidP="008C447F">
      <w:pPr>
        <w:pStyle w:val="Title"/>
        <w:rPr>
          <w:sz w:val="44"/>
          <w:szCs w:val="44"/>
        </w:rPr>
      </w:pPr>
    </w:p>
    <w:p w14:paraId="6C5E5A42" w14:textId="77777777" w:rsidR="008C447F" w:rsidRDefault="008C447F" w:rsidP="008C447F">
      <w:pPr>
        <w:pStyle w:val="Title"/>
        <w:rPr>
          <w:sz w:val="44"/>
          <w:szCs w:val="44"/>
        </w:rPr>
      </w:pPr>
    </w:p>
    <w:p w14:paraId="7AB97D99" w14:textId="77777777" w:rsidR="008C447F" w:rsidRDefault="008C447F" w:rsidP="008C447F">
      <w:pPr>
        <w:pStyle w:val="Title"/>
        <w:rPr>
          <w:sz w:val="44"/>
          <w:szCs w:val="44"/>
        </w:rPr>
      </w:pPr>
    </w:p>
    <w:p w14:paraId="39145EE1" w14:textId="77777777" w:rsidR="008C447F" w:rsidRDefault="008C447F" w:rsidP="008C447F">
      <w:pPr>
        <w:pStyle w:val="Title"/>
        <w:rPr>
          <w:sz w:val="44"/>
          <w:szCs w:val="44"/>
        </w:rPr>
      </w:pPr>
    </w:p>
    <w:p w14:paraId="5D88A0CC" w14:textId="77777777" w:rsidR="008C447F" w:rsidRDefault="008C447F" w:rsidP="008C447F">
      <w:pPr>
        <w:pStyle w:val="Title"/>
        <w:rPr>
          <w:sz w:val="44"/>
          <w:szCs w:val="44"/>
        </w:rPr>
      </w:pPr>
    </w:p>
    <w:p w14:paraId="5D8DA1C0" w14:textId="77777777" w:rsidR="008C447F" w:rsidRPr="008F4200" w:rsidRDefault="008C447F" w:rsidP="008C447F">
      <w:pPr>
        <w:pStyle w:val="Title"/>
        <w:rPr>
          <w:sz w:val="44"/>
          <w:szCs w:val="44"/>
        </w:rPr>
      </w:pPr>
      <w:r w:rsidRPr="008F4200">
        <w:rPr>
          <w:sz w:val="44"/>
          <w:szCs w:val="44"/>
        </w:rPr>
        <w:t>Lifting Apparatus with Large Weight Capacity Grippers</w:t>
      </w:r>
    </w:p>
    <w:p w14:paraId="1D833551" w14:textId="77777777" w:rsidR="008C447F" w:rsidRPr="00FA4D12" w:rsidRDefault="008C447F" w:rsidP="008C447F">
      <w:pPr>
        <w:rPr>
          <w:sz w:val="24"/>
          <w:szCs w:val="24"/>
        </w:rPr>
      </w:pPr>
      <w:r>
        <w:rPr>
          <w:sz w:val="24"/>
          <w:szCs w:val="24"/>
        </w:rPr>
        <w:t>Inventor:</w:t>
      </w:r>
      <w:r w:rsidRPr="00FA4D12">
        <w:rPr>
          <w:sz w:val="24"/>
          <w:szCs w:val="24"/>
        </w:rPr>
        <w:t xml:space="preserve"> David Thibodeaux</w:t>
      </w:r>
      <w:r>
        <w:rPr>
          <w:sz w:val="24"/>
          <w:szCs w:val="24"/>
        </w:rPr>
        <w:t>, Co-Inventor, Benjamin Thibodeaux (2013)</w:t>
      </w:r>
    </w:p>
    <w:p w14:paraId="4DA133D9" w14:textId="77777777" w:rsidR="00F33DCE" w:rsidRDefault="00FA4D12">
      <w:pPr>
        <w:pStyle w:val="Heading1"/>
      </w:pPr>
      <w:r>
        <w:lastRenderedPageBreak/>
        <w:t>Description</w:t>
      </w:r>
    </w:p>
    <w:p w14:paraId="3C4EFA5A" w14:textId="77777777" w:rsidR="00FA4D12" w:rsidRDefault="00FA4D12">
      <w:r>
        <w:t xml:space="preserve">The invention of the hand-held </w:t>
      </w:r>
      <w:r w:rsidR="00A36CF8">
        <w:t>Lifting Apparatus with Large Weight Capacity Grippers</w:t>
      </w:r>
      <w:r>
        <w:t xml:space="preserve"> has a depressor trigger that activates a push rod on the outside of the main shaft</w:t>
      </w:r>
      <w:r w:rsidR="00C111B0">
        <w:t xml:space="preserve">. The push rod is designed to enable the </w:t>
      </w:r>
      <w:r w:rsidR="00B421FC">
        <w:t xml:space="preserve">moveable </w:t>
      </w:r>
      <w:r w:rsidR="00C111B0">
        <w:t xml:space="preserve">gripper arm to </w:t>
      </w:r>
      <w:r>
        <w:t xml:space="preserve">open </w:t>
      </w:r>
      <w:r w:rsidR="00C111B0">
        <w:t>wide enough to pick up</w:t>
      </w:r>
      <w:r>
        <w:t xml:space="preserve"> </w:t>
      </w:r>
      <w:r w:rsidRPr="002600DA">
        <w:t>large items.</w:t>
      </w:r>
      <w:r>
        <w:t xml:space="preserve"> </w:t>
      </w:r>
      <w:r w:rsidR="00B421FC">
        <w:t xml:space="preserve">The </w:t>
      </w:r>
      <w:r w:rsidR="00A36CF8">
        <w:t>Lifting Apparatus with Large Weight Capacity Grippers</w:t>
      </w:r>
      <w:r w:rsidR="00B421FC">
        <w:t xml:space="preserve"> has a retractable spring connected to the depressor trigger and main shaft to keep the moveable gripper arm in an open position. </w:t>
      </w:r>
      <w:r w:rsidR="00C111B0">
        <w:t xml:space="preserve">The design </w:t>
      </w:r>
      <w:r w:rsidR="00C111B0" w:rsidRPr="002600DA">
        <w:t>element of the</w:t>
      </w:r>
      <w:r w:rsidR="00C111B0" w:rsidRPr="002600DA">
        <w:rPr>
          <w:b/>
        </w:rPr>
        <w:t xml:space="preserve"> </w:t>
      </w:r>
      <w:r w:rsidR="00C111B0" w:rsidRPr="008A7228">
        <w:rPr>
          <w:b/>
          <w:shd w:val="clear" w:color="auto" w:fill="FFFFCC"/>
        </w:rPr>
        <w:t xml:space="preserve">push rod and the </w:t>
      </w:r>
      <w:r w:rsidR="00B421FC" w:rsidRPr="008A7228">
        <w:rPr>
          <w:b/>
          <w:shd w:val="clear" w:color="auto" w:fill="FFFFCC"/>
        </w:rPr>
        <w:t xml:space="preserve">moveable </w:t>
      </w:r>
      <w:r w:rsidR="00C111B0" w:rsidRPr="008A7228">
        <w:rPr>
          <w:b/>
          <w:shd w:val="clear" w:color="auto" w:fill="FFFFCC"/>
        </w:rPr>
        <w:t>gripper arm</w:t>
      </w:r>
      <w:r w:rsidR="00C111B0">
        <w:t xml:space="preserve"> is what makes this invention </w:t>
      </w:r>
      <w:r w:rsidR="002600DA">
        <w:t xml:space="preserve">design </w:t>
      </w:r>
      <w:r w:rsidR="00C111B0">
        <w:t xml:space="preserve">very different than other patented inventions. </w:t>
      </w:r>
      <w:r w:rsidR="002600DA">
        <w:t xml:space="preserve">The ability of this </w:t>
      </w:r>
      <w:r w:rsidR="00A36CF8">
        <w:t>Lifting Apparatus with Large Weight Capacity Grippers</w:t>
      </w:r>
      <w:r w:rsidR="002600DA">
        <w:t xml:space="preserve"> to pick up items of </w:t>
      </w:r>
      <w:r w:rsidR="002600DA" w:rsidRPr="008A7228">
        <w:rPr>
          <w:b/>
          <w:shd w:val="clear" w:color="auto" w:fill="FFFFCC"/>
        </w:rPr>
        <w:t>large weight capacity</w:t>
      </w:r>
      <w:r w:rsidR="002600DA">
        <w:t xml:space="preserve"> is another specification that makes this invention outperform its </w:t>
      </w:r>
      <w:r w:rsidR="00B421FC">
        <w:t xml:space="preserve">cabled </w:t>
      </w:r>
      <w:r w:rsidR="002600DA">
        <w:t xml:space="preserve">counterparts. The </w:t>
      </w:r>
      <w:r w:rsidR="00B421FC">
        <w:t>s</w:t>
      </w:r>
      <w:r w:rsidR="00C111B0">
        <w:t>pecific measurements and drawings are detailed below.</w:t>
      </w:r>
    </w:p>
    <w:p w14:paraId="3CE72576" w14:textId="77777777" w:rsidR="00FA4D12" w:rsidRDefault="00FA4D12" w:rsidP="00FA4D12">
      <w:pPr>
        <w:pStyle w:val="Heading1"/>
      </w:pPr>
      <w:r>
        <w:t>Comparative Analysis</w:t>
      </w:r>
      <w:r w:rsidR="000E1AE1">
        <w:t xml:space="preserve"> </w:t>
      </w:r>
    </w:p>
    <w:p w14:paraId="0A9506BF" w14:textId="77777777" w:rsidR="00FA4D12" w:rsidRDefault="002600DA">
      <w:r>
        <w:t xml:space="preserve">The purpose of this section is to provide a comparative analysis of the design elements of this apparatus to the findings of a professional patent search. This section will summarize </w:t>
      </w:r>
      <w:r w:rsidR="00875BF6">
        <w:t xml:space="preserve">how the design </w:t>
      </w:r>
      <w:r w:rsidR="000C494A">
        <w:t>and weight capacity</w:t>
      </w:r>
      <w:r w:rsidR="00875BF6">
        <w:t xml:space="preserve"> of this invention</w:t>
      </w:r>
      <w:r w:rsidR="000C494A">
        <w:t xml:space="preserve"> is </w:t>
      </w:r>
      <w:r w:rsidR="000C494A" w:rsidRPr="008A7228">
        <w:rPr>
          <w:shd w:val="clear" w:color="auto" w:fill="FFFFCC"/>
        </w:rPr>
        <w:t>different</w:t>
      </w:r>
      <w:r w:rsidR="000C494A">
        <w:t xml:space="preserve"> than any other </w:t>
      </w:r>
      <w:r w:rsidR="00C8225A">
        <w:t xml:space="preserve">patented invention. </w:t>
      </w:r>
    </w:p>
    <w:p w14:paraId="12308FED" w14:textId="77777777" w:rsidR="005228D5" w:rsidRDefault="005228D5" w:rsidP="00373750">
      <w:pPr>
        <w:pStyle w:val="NoSpacing"/>
        <w:numPr>
          <w:ilvl w:val="0"/>
          <w:numId w:val="8"/>
        </w:numPr>
      </w:pPr>
      <w:r>
        <w:t>Gator Grabber</w:t>
      </w:r>
    </w:p>
    <w:p w14:paraId="6C0E35F6" w14:textId="77777777" w:rsidR="006351C2" w:rsidRDefault="003745AC" w:rsidP="006351C2">
      <w:pPr>
        <w:pStyle w:val="NoSpacing"/>
        <w:ind w:left="720"/>
      </w:pPr>
      <w:r>
        <w:t xml:space="preserve">The </w:t>
      </w:r>
      <w:r w:rsidR="006351C2">
        <w:t>Gat</w:t>
      </w:r>
      <w:r w:rsidR="004A3716">
        <w:t>or Grabber</w:t>
      </w:r>
      <w:r w:rsidR="00373750" w:rsidRPr="006351C2">
        <w:t xml:space="preserve"> </w:t>
      </w:r>
      <w:r w:rsidR="004A3716">
        <w:t>is designed like a pair of salad tongs</w:t>
      </w:r>
      <w:r w:rsidR="006351C2" w:rsidRPr="006351C2">
        <w:t xml:space="preserve"> with shovels attached</w:t>
      </w:r>
      <w:r w:rsidR="00373750" w:rsidRPr="006351C2">
        <w:t>.</w:t>
      </w:r>
      <w:r w:rsidR="006351C2">
        <w:t xml:space="preserve"> You must</w:t>
      </w:r>
      <w:r w:rsidR="00373750">
        <w:t xml:space="preserve"> use two hands on the product to pick </w:t>
      </w:r>
      <w:r w:rsidR="00B7723C">
        <w:t>an</w:t>
      </w:r>
      <w:r w:rsidR="00373750">
        <w:t xml:space="preserve"> item</w:t>
      </w:r>
      <w:r w:rsidR="006351C2">
        <w:t xml:space="preserve"> up</w:t>
      </w:r>
      <w:r w:rsidR="00373750">
        <w:t>. Once you pick up an item, you can only move it to another location on the ground or you have to swing your arms in an aw</w:t>
      </w:r>
      <w:r>
        <w:t xml:space="preserve">kward way to produce the motion. </w:t>
      </w:r>
    </w:p>
    <w:p w14:paraId="7839076A" w14:textId="77777777" w:rsidR="003745AC" w:rsidRDefault="003745AC" w:rsidP="006351C2">
      <w:pPr>
        <w:pStyle w:val="NoSpacing"/>
        <w:ind w:left="720"/>
      </w:pPr>
    </w:p>
    <w:p w14:paraId="3EDE60D3" w14:textId="77777777" w:rsidR="003745AC" w:rsidRDefault="00A36CF8" w:rsidP="008A7228">
      <w:pPr>
        <w:pStyle w:val="NoSpacing"/>
        <w:shd w:val="clear" w:color="auto" w:fill="FFFFCC"/>
        <w:ind w:left="720"/>
      </w:pPr>
      <w:r>
        <w:t>Lifting Apparatus with Large Weight Capacity Grippers</w:t>
      </w:r>
    </w:p>
    <w:p w14:paraId="7435471B" w14:textId="77777777" w:rsidR="003745AC" w:rsidRDefault="003745AC" w:rsidP="006351C2">
      <w:pPr>
        <w:pStyle w:val="NoSpacing"/>
        <w:ind w:left="720"/>
      </w:pPr>
      <w:r>
        <w:t xml:space="preserve">The </w:t>
      </w:r>
      <w:r w:rsidR="00A36CF8">
        <w:t>Lifting Apparatus with Large Weight Capacity Grippers</w:t>
      </w:r>
      <w:r>
        <w:t xml:space="preserve"> can </w:t>
      </w:r>
      <w:r w:rsidR="00D361FD">
        <w:t>grip</w:t>
      </w:r>
      <w:r>
        <w:t xml:space="preserve"> objects with just one hand and use the other hand to guide and lift the object into a receptacle that is not on the ground. </w:t>
      </w:r>
    </w:p>
    <w:p w14:paraId="3AF5C973" w14:textId="77777777" w:rsidR="003745AC" w:rsidRDefault="003745AC" w:rsidP="006351C2">
      <w:pPr>
        <w:pStyle w:val="NoSpacing"/>
        <w:ind w:left="720"/>
      </w:pPr>
    </w:p>
    <w:p w14:paraId="023E1753" w14:textId="77777777" w:rsidR="003745AC" w:rsidRDefault="003745AC" w:rsidP="006351C2">
      <w:pPr>
        <w:pStyle w:val="NoSpacing"/>
        <w:ind w:left="720"/>
      </w:pPr>
    </w:p>
    <w:p w14:paraId="231176C3" w14:textId="77777777" w:rsidR="00235F83" w:rsidRDefault="006351C2" w:rsidP="006351C2">
      <w:pPr>
        <w:pStyle w:val="NoSpacing"/>
        <w:ind w:left="720"/>
        <w:jc w:val="center"/>
      </w:pPr>
      <w:r>
        <w:rPr>
          <w:noProof/>
          <w:lang w:eastAsia="en-US"/>
        </w:rPr>
        <w:drawing>
          <wp:inline distT="0" distB="0" distL="0" distR="0" wp14:anchorId="77CA37BA" wp14:editId="23C8C040">
            <wp:extent cx="2069039" cy="29813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88000232-2h5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973" cy="29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E5BD" w14:textId="77777777" w:rsidR="00F3053A" w:rsidRDefault="00F3053A" w:rsidP="00235F83">
      <w:pPr>
        <w:pStyle w:val="NoSpacing"/>
        <w:ind w:left="720"/>
      </w:pPr>
    </w:p>
    <w:p w14:paraId="2D4B7EC5" w14:textId="77777777" w:rsidR="00F3053A" w:rsidRDefault="008A7228" w:rsidP="008A7228">
      <w:pPr>
        <w:pStyle w:val="NoSpacing"/>
        <w:tabs>
          <w:tab w:val="left" w:pos="2895"/>
        </w:tabs>
      </w:pPr>
      <w:r>
        <w:tab/>
      </w:r>
    </w:p>
    <w:p w14:paraId="444B0FD3" w14:textId="77777777" w:rsidR="008A7228" w:rsidRDefault="008A7228" w:rsidP="008A7228">
      <w:pPr>
        <w:pStyle w:val="NoSpacing"/>
        <w:tabs>
          <w:tab w:val="left" w:pos="2895"/>
        </w:tabs>
      </w:pPr>
    </w:p>
    <w:p w14:paraId="0EAAFDB4" w14:textId="77777777" w:rsidR="008A7228" w:rsidRDefault="008A7228" w:rsidP="008A7228">
      <w:pPr>
        <w:pStyle w:val="NoSpacing"/>
        <w:tabs>
          <w:tab w:val="left" w:pos="2895"/>
        </w:tabs>
      </w:pPr>
    </w:p>
    <w:p w14:paraId="11978EEC" w14:textId="77777777" w:rsidR="00693944" w:rsidRDefault="00693944" w:rsidP="008A7228">
      <w:pPr>
        <w:pStyle w:val="NoSpacing"/>
        <w:tabs>
          <w:tab w:val="left" w:pos="2895"/>
        </w:tabs>
      </w:pPr>
    </w:p>
    <w:p w14:paraId="7E52BD9C" w14:textId="77777777" w:rsidR="00693944" w:rsidRDefault="00693944" w:rsidP="008A7228">
      <w:pPr>
        <w:pStyle w:val="NoSpacing"/>
        <w:tabs>
          <w:tab w:val="left" w:pos="2895"/>
        </w:tabs>
      </w:pPr>
    </w:p>
    <w:p w14:paraId="47410D9F" w14:textId="77777777" w:rsidR="00693944" w:rsidRDefault="00693944" w:rsidP="008A7228">
      <w:pPr>
        <w:pStyle w:val="NoSpacing"/>
        <w:tabs>
          <w:tab w:val="left" w:pos="2895"/>
        </w:tabs>
      </w:pPr>
    </w:p>
    <w:p w14:paraId="25B461A8" w14:textId="77777777" w:rsidR="00693944" w:rsidRDefault="00693944" w:rsidP="008A7228">
      <w:pPr>
        <w:pStyle w:val="NoSpacing"/>
        <w:tabs>
          <w:tab w:val="left" w:pos="2895"/>
        </w:tabs>
      </w:pPr>
    </w:p>
    <w:p w14:paraId="14133C28" w14:textId="77777777" w:rsidR="00693944" w:rsidRDefault="00693944" w:rsidP="008A7228">
      <w:pPr>
        <w:pStyle w:val="NoSpacing"/>
        <w:tabs>
          <w:tab w:val="left" w:pos="2895"/>
        </w:tabs>
      </w:pPr>
    </w:p>
    <w:p w14:paraId="50D39305" w14:textId="77777777" w:rsidR="008A7228" w:rsidRDefault="008A7228" w:rsidP="008A7228">
      <w:pPr>
        <w:pStyle w:val="NoSpacing"/>
        <w:tabs>
          <w:tab w:val="left" w:pos="2895"/>
        </w:tabs>
      </w:pPr>
    </w:p>
    <w:p w14:paraId="5FBBFC3C" w14:textId="77777777" w:rsidR="008A7228" w:rsidRDefault="008A7228" w:rsidP="008A7228">
      <w:pPr>
        <w:pStyle w:val="NoSpacing"/>
        <w:tabs>
          <w:tab w:val="left" w:pos="2895"/>
        </w:tabs>
      </w:pPr>
    </w:p>
    <w:p w14:paraId="49C86655" w14:textId="77777777" w:rsidR="00F3053A" w:rsidRDefault="003745AC" w:rsidP="004F64CE">
      <w:pPr>
        <w:pStyle w:val="NoSpacing"/>
        <w:ind w:firstLine="708"/>
      </w:pPr>
      <w:r>
        <w:lastRenderedPageBreak/>
        <w:t>2. Trash Gator Pick-up Tool, 40 in</w:t>
      </w:r>
    </w:p>
    <w:p w14:paraId="280AB13C" w14:textId="77777777" w:rsidR="003745AC" w:rsidRDefault="003745AC" w:rsidP="004F64CE">
      <w:pPr>
        <w:pStyle w:val="NoSpacing"/>
        <w:ind w:left="960"/>
      </w:pPr>
      <w:r>
        <w:t>The Trash Gator Pick-up Tool is made for objects such as trash and light debris. The gripping span</w:t>
      </w:r>
      <w:r w:rsidR="00D361FD">
        <w:t xml:space="preserve"> only</w:t>
      </w:r>
      <w:r>
        <w:t xml:space="preserve"> opens </w:t>
      </w:r>
      <w:r w:rsidR="00D361FD">
        <w:t>wide</w:t>
      </w:r>
      <w:r>
        <w:t xml:space="preserve"> enough to pick up a soda bottle.</w:t>
      </w:r>
    </w:p>
    <w:p w14:paraId="3D3E02EB" w14:textId="77777777" w:rsidR="003745AC" w:rsidRDefault="003745AC" w:rsidP="00235F83">
      <w:pPr>
        <w:pStyle w:val="NoSpacing"/>
        <w:ind w:left="720"/>
      </w:pPr>
    </w:p>
    <w:p w14:paraId="0F02CD16" w14:textId="77777777" w:rsidR="003745AC" w:rsidRDefault="003745AC" w:rsidP="00235F83">
      <w:pPr>
        <w:pStyle w:val="NoSpacing"/>
        <w:ind w:left="720"/>
      </w:pPr>
    </w:p>
    <w:p w14:paraId="7982850D" w14:textId="77777777" w:rsidR="003745AC" w:rsidRDefault="00A36CF8" w:rsidP="008A7228">
      <w:pPr>
        <w:pStyle w:val="NoSpacing"/>
        <w:shd w:val="clear" w:color="auto" w:fill="FFFFCC"/>
        <w:ind w:left="720" w:firstLine="240"/>
      </w:pPr>
      <w:r>
        <w:t>Lifting Apparatus with Large Weight Capacity Grippers</w:t>
      </w:r>
      <w:r w:rsidR="003745AC">
        <w:t xml:space="preserve"> </w:t>
      </w:r>
    </w:p>
    <w:p w14:paraId="1F374F8B" w14:textId="77777777" w:rsidR="003745AC" w:rsidRDefault="00D361FD" w:rsidP="004F64CE">
      <w:pPr>
        <w:pStyle w:val="NoSpacing"/>
        <w:ind w:left="960"/>
      </w:pPr>
      <w:r>
        <w:t xml:space="preserve">The </w:t>
      </w:r>
      <w:r w:rsidR="00A36CF8">
        <w:t>Lifting Apparatus with Large Weight Capacity Grippers</w:t>
      </w:r>
      <w:r>
        <w:t xml:space="preserve"> can pick up logs and cinder blocks up to 10 times its own weight.</w:t>
      </w:r>
    </w:p>
    <w:p w14:paraId="27F338E0" w14:textId="77777777" w:rsidR="003745AC" w:rsidRDefault="003745AC" w:rsidP="00235F83">
      <w:pPr>
        <w:pStyle w:val="NoSpacing"/>
        <w:ind w:left="720"/>
      </w:pPr>
    </w:p>
    <w:p w14:paraId="38D9B7C0" w14:textId="77777777" w:rsidR="003745AC" w:rsidRDefault="003745AC" w:rsidP="003745AC">
      <w:pPr>
        <w:pStyle w:val="NoSpacing"/>
        <w:ind w:left="720"/>
        <w:jc w:val="center"/>
      </w:pPr>
      <w:r>
        <w:rPr>
          <w:rFonts w:ascii="Arial" w:hAnsi="Arial" w:cs="Arial"/>
          <w:noProof/>
          <w:color w:val="5C5C5C"/>
          <w:sz w:val="18"/>
          <w:szCs w:val="18"/>
          <w:lang w:eastAsia="en-US"/>
        </w:rPr>
        <w:drawing>
          <wp:inline distT="0" distB="0" distL="0" distR="0" wp14:anchorId="67841D75" wp14:editId="526AF2E9">
            <wp:extent cx="4761865" cy="4761865"/>
            <wp:effectExtent l="0" t="0" r="635" b="635"/>
            <wp:docPr id="12" name="fancybox-img" descr="http://www.agrisupply.com/images/xl/6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grisupply.com/images/xl/62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1A71" w14:textId="77777777" w:rsidR="003745AC" w:rsidRDefault="003745AC" w:rsidP="00235F83">
      <w:pPr>
        <w:pStyle w:val="NoSpacing"/>
        <w:ind w:left="720"/>
      </w:pPr>
    </w:p>
    <w:p w14:paraId="0EE224CA" w14:textId="77777777" w:rsidR="003745AC" w:rsidRDefault="003745AC" w:rsidP="00235F83">
      <w:pPr>
        <w:pStyle w:val="NoSpacing"/>
        <w:ind w:left="720"/>
      </w:pPr>
    </w:p>
    <w:p w14:paraId="14AA14A7" w14:textId="77777777" w:rsidR="003745AC" w:rsidRDefault="003745AC" w:rsidP="00235F83">
      <w:pPr>
        <w:pStyle w:val="NoSpacing"/>
        <w:ind w:left="720"/>
      </w:pPr>
    </w:p>
    <w:p w14:paraId="5BE71824" w14:textId="77777777" w:rsidR="00D361FD" w:rsidRDefault="00D361FD" w:rsidP="00235F83">
      <w:pPr>
        <w:pStyle w:val="NoSpacing"/>
        <w:ind w:left="720"/>
      </w:pPr>
    </w:p>
    <w:p w14:paraId="4B96163D" w14:textId="77777777" w:rsidR="00D361FD" w:rsidRDefault="00D361FD" w:rsidP="00235F83">
      <w:pPr>
        <w:pStyle w:val="NoSpacing"/>
        <w:ind w:left="720"/>
      </w:pPr>
    </w:p>
    <w:p w14:paraId="57DFF0FC" w14:textId="77777777" w:rsidR="00D361FD" w:rsidRDefault="00D361FD" w:rsidP="00235F83">
      <w:pPr>
        <w:pStyle w:val="NoSpacing"/>
        <w:ind w:left="720"/>
      </w:pPr>
    </w:p>
    <w:p w14:paraId="452CD0AF" w14:textId="77777777" w:rsidR="00D361FD" w:rsidRDefault="00D361FD" w:rsidP="00235F83">
      <w:pPr>
        <w:pStyle w:val="NoSpacing"/>
        <w:ind w:left="720"/>
      </w:pPr>
    </w:p>
    <w:p w14:paraId="634E9AF2" w14:textId="77777777" w:rsidR="00D361FD" w:rsidRDefault="00D361FD" w:rsidP="00235F83">
      <w:pPr>
        <w:pStyle w:val="NoSpacing"/>
        <w:ind w:left="720"/>
      </w:pPr>
    </w:p>
    <w:p w14:paraId="599B19CB" w14:textId="77777777" w:rsidR="00D361FD" w:rsidRDefault="00D361FD" w:rsidP="00235F83">
      <w:pPr>
        <w:pStyle w:val="NoSpacing"/>
        <w:ind w:left="720"/>
      </w:pPr>
    </w:p>
    <w:p w14:paraId="2E395F75" w14:textId="77777777" w:rsidR="00D361FD" w:rsidRDefault="00D361FD" w:rsidP="00235F83">
      <w:pPr>
        <w:pStyle w:val="NoSpacing"/>
        <w:ind w:left="720"/>
      </w:pPr>
    </w:p>
    <w:p w14:paraId="6A0FD5C1" w14:textId="77777777" w:rsidR="00D361FD" w:rsidRDefault="00D361FD" w:rsidP="00235F83">
      <w:pPr>
        <w:pStyle w:val="NoSpacing"/>
        <w:ind w:left="720"/>
      </w:pPr>
    </w:p>
    <w:p w14:paraId="7C884D89" w14:textId="77777777" w:rsidR="00D361FD" w:rsidRDefault="00D361FD" w:rsidP="00235F83">
      <w:pPr>
        <w:pStyle w:val="NoSpacing"/>
        <w:ind w:left="720"/>
      </w:pPr>
    </w:p>
    <w:p w14:paraId="14138DB6" w14:textId="77777777" w:rsidR="004F64CE" w:rsidRDefault="004F64CE" w:rsidP="00235F83">
      <w:pPr>
        <w:pStyle w:val="NoSpacing"/>
        <w:ind w:left="720"/>
      </w:pPr>
    </w:p>
    <w:p w14:paraId="4D304C38" w14:textId="77777777" w:rsidR="004F64CE" w:rsidRDefault="004F64CE" w:rsidP="00235F83">
      <w:pPr>
        <w:pStyle w:val="NoSpacing"/>
        <w:ind w:left="720"/>
      </w:pPr>
    </w:p>
    <w:p w14:paraId="50E8D6A9" w14:textId="77777777" w:rsidR="00D361FD" w:rsidRDefault="00D361FD" w:rsidP="00235F83">
      <w:pPr>
        <w:pStyle w:val="NoSpacing"/>
        <w:ind w:left="720"/>
      </w:pPr>
    </w:p>
    <w:p w14:paraId="0F7FF4D4" w14:textId="77777777" w:rsidR="008A7228" w:rsidRDefault="008A7228" w:rsidP="00235F83">
      <w:pPr>
        <w:pStyle w:val="NoSpacing"/>
        <w:ind w:left="720"/>
      </w:pPr>
    </w:p>
    <w:p w14:paraId="3AE01DEA" w14:textId="77777777" w:rsidR="008A7228" w:rsidRDefault="008A7228" w:rsidP="00235F83">
      <w:pPr>
        <w:pStyle w:val="NoSpacing"/>
        <w:ind w:left="720"/>
      </w:pPr>
    </w:p>
    <w:p w14:paraId="42E87CFD" w14:textId="77777777" w:rsidR="00D361FD" w:rsidRDefault="00D361FD" w:rsidP="00235F83">
      <w:pPr>
        <w:pStyle w:val="NoSpacing"/>
        <w:ind w:left="720"/>
      </w:pPr>
    </w:p>
    <w:p w14:paraId="6C0FCDB9" w14:textId="77777777" w:rsidR="00F3053A" w:rsidRDefault="003745AC" w:rsidP="004F64CE">
      <w:pPr>
        <w:pStyle w:val="NoSpacing"/>
        <w:ind w:left="720"/>
      </w:pPr>
      <w:r>
        <w:lastRenderedPageBreak/>
        <w:t>3</w:t>
      </w:r>
      <w:r w:rsidR="00B7723C">
        <w:t xml:space="preserve">. </w:t>
      </w:r>
      <w:r w:rsidR="005228D5">
        <w:t>Gripper for Reaching and Grasping Tool USD617,619S</w:t>
      </w:r>
    </w:p>
    <w:p w14:paraId="35542DEA" w14:textId="77777777" w:rsidR="004F64CE" w:rsidRDefault="004F64CE" w:rsidP="00235F83">
      <w:pPr>
        <w:pStyle w:val="NoSpacing"/>
        <w:ind w:left="720"/>
      </w:pPr>
      <w:r>
        <w:t xml:space="preserve">    </w:t>
      </w:r>
      <w:r w:rsidR="00D361FD">
        <w:t xml:space="preserve">The Gripper for Reaching and Grasping Tool was made for reaching and grabbing for light items from the </w:t>
      </w:r>
      <w:r>
        <w:t xml:space="preserve">    </w:t>
      </w:r>
    </w:p>
    <w:p w14:paraId="79723FA6" w14:textId="77777777" w:rsidR="005228D5" w:rsidRDefault="004F64CE" w:rsidP="00235F83">
      <w:pPr>
        <w:pStyle w:val="NoSpacing"/>
        <w:ind w:left="720"/>
      </w:pPr>
      <w:r>
        <w:t xml:space="preserve">    </w:t>
      </w:r>
      <w:r w:rsidR="00D361FD">
        <w:t>ground or on a shelf. The rubbers are not very large to pick up large capacity items.</w:t>
      </w:r>
    </w:p>
    <w:p w14:paraId="2F00B4BF" w14:textId="77777777" w:rsidR="00D361FD" w:rsidRDefault="00D361FD" w:rsidP="00235F83">
      <w:pPr>
        <w:pStyle w:val="NoSpacing"/>
        <w:ind w:left="720"/>
      </w:pPr>
    </w:p>
    <w:p w14:paraId="4922DD86" w14:textId="77777777" w:rsidR="00D361FD" w:rsidRDefault="004F64CE" w:rsidP="008A7228">
      <w:pPr>
        <w:pStyle w:val="NoSpacing"/>
        <w:shd w:val="clear" w:color="auto" w:fill="FFFFCC"/>
        <w:ind w:left="720"/>
      </w:pPr>
      <w:r>
        <w:t xml:space="preserve">    </w:t>
      </w:r>
      <w:r w:rsidR="00A36CF8" w:rsidRPr="008A7228">
        <w:rPr>
          <w:shd w:val="clear" w:color="auto" w:fill="FFFFCC"/>
        </w:rPr>
        <w:t>Lifting Apparatus with Large Weight Capacity Grippers</w:t>
      </w:r>
      <w:r w:rsidR="00D361FD">
        <w:t xml:space="preserve"> </w:t>
      </w:r>
    </w:p>
    <w:p w14:paraId="59994B39" w14:textId="77777777" w:rsidR="008A7228" w:rsidRDefault="004F64CE" w:rsidP="008A7228">
      <w:pPr>
        <w:pStyle w:val="NoSpacing"/>
        <w:ind w:left="720"/>
      </w:pPr>
      <w:r>
        <w:t xml:space="preserve">    </w:t>
      </w:r>
      <w:r w:rsidR="00D361FD">
        <w:t xml:space="preserve">The </w:t>
      </w:r>
      <w:r w:rsidR="00A36CF8">
        <w:t>Lifting Apparatus with Large Weight Capacity Grippers</w:t>
      </w:r>
      <w:r w:rsidR="00D361FD">
        <w:t xml:space="preserve"> </w:t>
      </w:r>
      <w:r w:rsidR="008A7228">
        <w:t xml:space="preserve">is intended for </w:t>
      </w:r>
      <w:r w:rsidR="00D361FD">
        <w:t xml:space="preserve">lifting large, heavy items up to 10 </w:t>
      </w:r>
      <w:r w:rsidR="008A7228">
        <w:t xml:space="preserve"> </w:t>
      </w:r>
    </w:p>
    <w:p w14:paraId="68E7B8F9" w14:textId="77777777" w:rsidR="008A7228" w:rsidRDefault="008A7228" w:rsidP="008A7228">
      <w:pPr>
        <w:pStyle w:val="NoSpacing"/>
        <w:ind w:left="720"/>
      </w:pPr>
      <w:r>
        <w:t xml:space="preserve">    times</w:t>
      </w:r>
      <w:r w:rsidR="004F64CE">
        <w:t xml:space="preserve"> </w:t>
      </w:r>
      <w:r w:rsidR="00D361FD">
        <w:t xml:space="preserve">its own weight. The rubber grippers are 6 inches long and the moveable arm can open up to 10 inches </w:t>
      </w:r>
      <w:r>
        <w:t xml:space="preserve">  </w:t>
      </w:r>
    </w:p>
    <w:p w14:paraId="1CB01E8C" w14:textId="77777777" w:rsidR="00D361FD" w:rsidRDefault="008A7228" w:rsidP="008A7228">
      <w:pPr>
        <w:pStyle w:val="NoSpacing"/>
        <w:ind w:left="720"/>
      </w:pPr>
      <w:r>
        <w:t xml:space="preserve">    </w:t>
      </w:r>
      <w:r w:rsidR="00D361FD">
        <w:t>wide.</w:t>
      </w:r>
    </w:p>
    <w:p w14:paraId="2B909E87" w14:textId="77777777" w:rsidR="005228D5" w:rsidRDefault="005228D5" w:rsidP="00235F83">
      <w:pPr>
        <w:pStyle w:val="NoSpacing"/>
        <w:ind w:left="720"/>
      </w:pPr>
    </w:p>
    <w:p w14:paraId="661E6753" w14:textId="77777777" w:rsidR="005228D5" w:rsidRDefault="005228D5" w:rsidP="00235F83">
      <w:pPr>
        <w:pStyle w:val="NoSpacing"/>
        <w:ind w:left="720"/>
      </w:pPr>
    </w:p>
    <w:p w14:paraId="376EC387" w14:textId="77777777" w:rsidR="005228D5" w:rsidRDefault="005228D5" w:rsidP="00235F83">
      <w:pPr>
        <w:pStyle w:val="NoSpacing"/>
        <w:ind w:left="720"/>
      </w:pPr>
    </w:p>
    <w:p w14:paraId="2F4FECDB" w14:textId="77777777" w:rsidR="005228D5" w:rsidRDefault="005228D5" w:rsidP="00235F83">
      <w:pPr>
        <w:pStyle w:val="NoSpacing"/>
        <w:ind w:left="720"/>
      </w:pPr>
    </w:p>
    <w:p w14:paraId="283E6D18" w14:textId="77777777" w:rsidR="005228D5" w:rsidRDefault="005228D5" w:rsidP="00235F83">
      <w:pPr>
        <w:pStyle w:val="NoSpacing"/>
        <w:ind w:left="720"/>
      </w:pPr>
    </w:p>
    <w:p w14:paraId="7DEBFBE5" w14:textId="77777777" w:rsidR="005228D5" w:rsidRDefault="005228D5" w:rsidP="00235F83">
      <w:pPr>
        <w:pStyle w:val="NoSpacing"/>
        <w:ind w:left="720"/>
      </w:pPr>
    </w:p>
    <w:p w14:paraId="612B79A6" w14:textId="77777777" w:rsidR="005228D5" w:rsidRDefault="005228D5" w:rsidP="00235F83">
      <w:pPr>
        <w:pStyle w:val="NoSpacing"/>
        <w:ind w:left="720"/>
      </w:pPr>
      <w:r w:rsidRPr="005228D5">
        <w:rPr>
          <w:noProof/>
          <w:lang w:eastAsia="en-US"/>
        </w:rPr>
        <w:drawing>
          <wp:inline distT="0" distB="0" distL="0" distR="0" wp14:anchorId="6BF5B394" wp14:editId="4BF713ED">
            <wp:extent cx="6090249" cy="5063490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48" cy="507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C013" w14:textId="77777777" w:rsidR="00F3053A" w:rsidRDefault="00F3053A" w:rsidP="00235F83">
      <w:pPr>
        <w:pStyle w:val="NoSpacing"/>
        <w:ind w:left="720"/>
      </w:pPr>
    </w:p>
    <w:p w14:paraId="3E6392E3" w14:textId="77777777" w:rsidR="005228D5" w:rsidRDefault="005228D5" w:rsidP="00235F83">
      <w:pPr>
        <w:pStyle w:val="NoSpacing"/>
        <w:ind w:left="720"/>
      </w:pPr>
    </w:p>
    <w:p w14:paraId="0D06DD38" w14:textId="77777777" w:rsidR="005228D5" w:rsidRDefault="005228D5" w:rsidP="00235F83">
      <w:pPr>
        <w:pStyle w:val="NoSpacing"/>
        <w:ind w:left="720"/>
      </w:pPr>
    </w:p>
    <w:p w14:paraId="5B615D26" w14:textId="77777777" w:rsidR="005228D5" w:rsidRDefault="005228D5" w:rsidP="00235F83">
      <w:pPr>
        <w:pStyle w:val="NoSpacing"/>
        <w:ind w:left="720"/>
      </w:pPr>
    </w:p>
    <w:p w14:paraId="413F504C" w14:textId="77777777" w:rsidR="005228D5" w:rsidRDefault="005228D5" w:rsidP="00235F83">
      <w:pPr>
        <w:pStyle w:val="NoSpacing"/>
        <w:ind w:left="720"/>
      </w:pPr>
    </w:p>
    <w:p w14:paraId="34F8571D" w14:textId="77777777" w:rsidR="005228D5" w:rsidRDefault="005228D5" w:rsidP="00235F83">
      <w:pPr>
        <w:pStyle w:val="NoSpacing"/>
        <w:ind w:left="720"/>
      </w:pPr>
    </w:p>
    <w:p w14:paraId="3632D5C4" w14:textId="77777777" w:rsidR="005228D5" w:rsidRDefault="005228D5" w:rsidP="00235F83">
      <w:pPr>
        <w:pStyle w:val="NoSpacing"/>
        <w:ind w:left="720"/>
      </w:pPr>
    </w:p>
    <w:p w14:paraId="573F9F10" w14:textId="77777777" w:rsidR="005228D5" w:rsidRDefault="005228D5" w:rsidP="00235F83">
      <w:pPr>
        <w:pStyle w:val="NoSpacing"/>
        <w:ind w:left="720"/>
      </w:pPr>
    </w:p>
    <w:p w14:paraId="3EC60101" w14:textId="77777777" w:rsidR="005228D5" w:rsidRDefault="005228D5" w:rsidP="00235F83">
      <w:pPr>
        <w:pStyle w:val="NoSpacing"/>
        <w:ind w:left="720"/>
      </w:pPr>
    </w:p>
    <w:p w14:paraId="4D21552F" w14:textId="77777777" w:rsidR="005228D5" w:rsidRDefault="005228D5" w:rsidP="00235F83">
      <w:pPr>
        <w:pStyle w:val="NoSpacing"/>
        <w:ind w:left="720"/>
      </w:pPr>
    </w:p>
    <w:p w14:paraId="12CDD367" w14:textId="77777777" w:rsidR="005228D5" w:rsidRDefault="005228D5" w:rsidP="00235F83">
      <w:pPr>
        <w:pStyle w:val="NoSpacing"/>
        <w:ind w:left="720"/>
      </w:pPr>
    </w:p>
    <w:p w14:paraId="7D33DC66" w14:textId="77777777" w:rsidR="005228D5" w:rsidRDefault="005228D5" w:rsidP="00235F83">
      <w:pPr>
        <w:pStyle w:val="NoSpacing"/>
        <w:ind w:left="720"/>
      </w:pPr>
    </w:p>
    <w:p w14:paraId="499B27EB" w14:textId="77777777" w:rsidR="005228D5" w:rsidRDefault="005228D5" w:rsidP="00235F83">
      <w:pPr>
        <w:pStyle w:val="NoSpacing"/>
        <w:ind w:left="720"/>
      </w:pPr>
    </w:p>
    <w:p w14:paraId="60574DBE" w14:textId="77777777" w:rsidR="005228D5" w:rsidRDefault="005228D5" w:rsidP="00235F83">
      <w:pPr>
        <w:pStyle w:val="NoSpacing"/>
        <w:ind w:left="720"/>
      </w:pPr>
    </w:p>
    <w:p w14:paraId="104E5708" w14:textId="77777777" w:rsidR="005228D5" w:rsidRDefault="005228D5" w:rsidP="004F64CE">
      <w:pPr>
        <w:pStyle w:val="NoSpacing"/>
      </w:pPr>
    </w:p>
    <w:p w14:paraId="286D7BB0" w14:textId="77777777" w:rsidR="00F3053A" w:rsidRDefault="005228D5" w:rsidP="00235F83">
      <w:pPr>
        <w:pStyle w:val="NoSpacing"/>
        <w:ind w:left="720"/>
      </w:pPr>
      <w:r>
        <w:t>3. Pick-up Device with Locking Action Mechanism and Leverage Action Trigger USD591, 122S</w:t>
      </w:r>
    </w:p>
    <w:p w14:paraId="0B2EE81B" w14:textId="77777777" w:rsidR="004F64CE" w:rsidRDefault="004F64CE" w:rsidP="00235F83">
      <w:pPr>
        <w:pStyle w:val="NoSpacing"/>
        <w:ind w:left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US2010/0187842 A1</w:t>
      </w:r>
    </w:p>
    <w:p w14:paraId="218B0D22" w14:textId="77777777" w:rsidR="004F64CE" w:rsidRDefault="004F64CE" w:rsidP="00235F83">
      <w:pPr>
        <w:pStyle w:val="NoSpacing"/>
        <w:ind w:left="720"/>
      </w:pPr>
      <w:r>
        <w:t xml:space="preserve">   </w:t>
      </w:r>
      <w:r w:rsidR="00610904">
        <w:t xml:space="preserve">The Pick-up Device with Locking Action Mechanism and Leverage Action Trigger uses a locking action </w:t>
      </w:r>
      <w:r>
        <w:t xml:space="preserve">   </w:t>
      </w:r>
    </w:p>
    <w:p w14:paraId="6E83831A" w14:textId="77777777" w:rsidR="005228D5" w:rsidRDefault="004F64CE" w:rsidP="00235F83">
      <w:pPr>
        <w:pStyle w:val="NoSpacing"/>
        <w:ind w:left="720"/>
      </w:pPr>
      <w:r>
        <w:t xml:space="preserve">   </w:t>
      </w:r>
      <w:r w:rsidR="00610904">
        <w:t>mechanism to hold small objects in the mouth of the gripper.</w:t>
      </w:r>
    </w:p>
    <w:p w14:paraId="46496DA9" w14:textId="77777777" w:rsidR="005228D5" w:rsidRDefault="005228D5" w:rsidP="00235F83">
      <w:pPr>
        <w:pStyle w:val="NoSpacing"/>
        <w:ind w:left="720"/>
      </w:pPr>
    </w:p>
    <w:p w14:paraId="0A00D7EC" w14:textId="77777777" w:rsidR="008A7228" w:rsidRDefault="008A7228" w:rsidP="008A7228">
      <w:pPr>
        <w:pStyle w:val="NoSpacing"/>
        <w:shd w:val="clear" w:color="auto" w:fill="FFFFCC"/>
        <w:ind w:left="720"/>
      </w:pPr>
      <w:r>
        <w:t xml:space="preserve">   </w:t>
      </w:r>
      <w:r w:rsidRPr="008A7228">
        <w:rPr>
          <w:shd w:val="clear" w:color="auto" w:fill="FFFFCC"/>
        </w:rPr>
        <w:t>Large Weight Capacity Grippers with Large Weight Capacity</w:t>
      </w:r>
      <w:r w:rsidR="004F64CE">
        <w:t xml:space="preserve">   </w:t>
      </w:r>
    </w:p>
    <w:p w14:paraId="5D681EF2" w14:textId="77777777" w:rsidR="008A7228" w:rsidRDefault="008A7228" w:rsidP="008A7228">
      <w:pPr>
        <w:pStyle w:val="NoSpacing"/>
        <w:ind w:left="720"/>
      </w:pPr>
      <w:r>
        <w:t xml:space="preserve">   </w:t>
      </w:r>
      <w:r w:rsidR="00610904">
        <w:t xml:space="preserve">As the </w:t>
      </w:r>
      <w:r w:rsidR="00A36CF8">
        <w:t>Lifting Apparatus with Large Weight Capacity Grippers</w:t>
      </w:r>
      <w:r w:rsidR="00610904">
        <w:t xml:space="preserve"> lifts an object,</w:t>
      </w:r>
      <w:r w:rsidR="00A36CF8">
        <w:t xml:space="preserve"> it has a push rod on the outside </w:t>
      </w:r>
    </w:p>
    <w:p w14:paraId="7E781C2D" w14:textId="77777777" w:rsidR="008A7228" w:rsidRDefault="008A7228" w:rsidP="008A7228">
      <w:pPr>
        <w:pStyle w:val="NoSpacing"/>
        <w:ind w:left="720"/>
      </w:pPr>
      <w:r>
        <w:t xml:space="preserve">   </w:t>
      </w:r>
      <w:r w:rsidR="00A36CF8">
        <w:t xml:space="preserve">instead of a cable on the inside which enables the grippers to open wider to pick up large weight capacity </w:t>
      </w:r>
      <w:r>
        <w:t xml:space="preserve"> </w:t>
      </w:r>
    </w:p>
    <w:p w14:paraId="60DDEAA0" w14:textId="77777777" w:rsidR="005228D5" w:rsidRDefault="008A7228" w:rsidP="008A7228">
      <w:pPr>
        <w:pStyle w:val="NoSpacing"/>
        <w:ind w:left="720"/>
      </w:pPr>
      <w:r>
        <w:t xml:space="preserve">   </w:t>
      </w:r>
      <w:r w:rsidR="00A36CF8">
        <w:t>objects.</w:t>
      </w:r>
    </w:p>
    <w:p w14:paraId="3C7ED4C4" w14:textId="77777777" w:rsidR="005228D5" w:rsidRDefault="005228D5" w:rsidP="00235F83">
      <w:pPr>
        <w:pStyle w:val="NoSpacing"/>
        <w:ind w:left="720"/>
      </w:pPr>
    </w:p>
    <w:p w14:paraId="68B53878" w14:textId="77777777" w:rsidR="005228D5" w:rsidRDefault="005228D5" w:rsidP="00235F83">
      <w:pPr>
        <w:pStyle w:val="NoSpacing"/>
        <w:ind w:left="720"/>
      </w:pPr>
    </w:p>
    <w:p w14:paraId="0B44488F" w14:textId="77777777" w:rsidR="005228D5" w:rsidRDefault="005228D5" w:rsidP="00235F83">
      <w:pPr>
        <w:pStyle w:val="NoSpacing"/>
        <w:ind w:left="720"/>
      </w:pPr>
    </w:p>
    <w:p w14:paraId="55A05E2E" w14:textId="77777777" w:rsidR="005228D5" w:rsidRDefault="005228D5" w:rsidP="004F64CE">
      <w:pPr>
        <w:pStyle w:val="NoSpacing"/>
        <w:ind w:left="720"/>
        <w:jc w:val="center"/>
      </w:pPr>
      <w:r w:rsidRPr="005228D5">
        <w:rPr>
          <w:noProof/>
          <w:lang w:eastAsia="en-US"/>
        </w:rPr>
        <w:drawing>
          <wp:inline distT="0" distB="0" distL="0" distR="0" wp14:anchorId="60C438F2" wp14:editId="62C9918D">
            <wp:extent cx="2913904" cy="3461109"/>
            <wp:effectExtent l="0" t="698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8007" cy="346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E873" w14:textId="77777777" w:rsidR="005228D5" w:rsidRDefault="005228D5" w:rsidP="00235F83">
      <w:pPr>
        <w:pStyle w:val="NoSpacing"/>
        <w:ind w:left="720"/>
      </w:pPr>
    </w:p>
    <w:p w14:paraId="2267402C" w14:textId="77777777" w:rsidR="005228D5" w:rsidRDefault="005228D5" w:rsidP="00235F83">
      <w:pPr>
        <w:pStyle w:val="NoSpacing"/>
        <w:ind w:left="720"/>
      </w:pPr>
    </w:p>
    <w:p w14:paraId="6E159AE5" w14:textId="77777777" w:rsidR="005228D5" w:rsidRDefault="005228D5" w:rsidP="00235F83">
      <w:pPr>
        <w:pStyle w:val="NoSpacing"/>
        <w:ind w:left="720"/>
      </w:pPr>
    </w:p>
    <w:p w14:paraId="4DE424E6" w14:textId="77777777" w:rsidR="005228D5" w:rsidRDefault="005228D5" w:rsidP="00235F83">
      <w:pPr>
        <w:pStyle w:val="NoSpacing"/>
        <w:ind w:left="720"/>
      </w:pPr>
    </w:p>
    <w:p w14:paraId="44686000" w14:textId="77777777" w:rsidR="005228D5" w:rsidRDefault="005228D5" w:rsidP="00235F83">
      <w:pPr>
        <w:pStyle w:val="NoSpacing"/>
        <w:ind w:left="720"/>
      </w:pPr>
    </w:p>
    <w:p w14:paraId="7337AEAC" w14:textId="77777777" w:rsidR="005228D5" w:rsidRDefault="005228D5" w:rsidP="004F64CE">
      <w:pPr>
        <w:pStyle w:val="NoSpacing"/>
        <w:ind w:left="720"/>
        <w:jc w:val="center"/>
      </w:pPr>
      <w:r w:rsidRPr="005228D5">
        <w:rPr>
          <w:noProof/>
          <w:lang w:eastAsia="en-US"/>
        </w:rPr>
        <w:drawing>
          <wp:inline distT="0" distB="0" distL="0" distR="0" wp14:anchorId="69E1AECE" wp14:editId="11FBF3D9">
            <wp:extent cx="4537494" cy="2585678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36" cy="258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F20C" w14:textId="77777777" w:rsidR="00F3053A" w:rsidRDefault="00F3053A" w:rsidP="00235F83">
      <w:pPr>
        <w:pStyle w:val="NoSpacing"/>
        <w:ind w:left="720"/>
      </w:pPr>
    </w:p>
    <w:p w14:paraId="1C36900D" w14:textId="77777777" w:rsidR="00F3053A" w:rsidRDefault="00F3053A" w:rsidP="00235F83">
      <w:pPr>
        <w:pStyle w:val="NoSpacing"/>
        <w:ind w:left="720"/>
      </w:pPr>
    </w:p>
    <w:p w14:paraId="74410674" w14:textId="721CDF39" w:rsidR="00FA4D12" w:rsidRDefault="00693944" w:rsidP="00FA4D12">
      <w:pPr>
        <w:pStyle w:val="Heading1"/>
      </w:pPr>
      <w:r>
        <w:t>Measurements</w:t>
      </w:r>
      <w:bookmarkStart w:id="0" w:name="_GoBack"/>
      <w:bookmarkEnd w:id="0"/>
    </w:p>
    <w:p w14:paraId="7DA19822" w14:textId="77777777" w:rsidR="00FA4D12" w:rsidRDefault="000767F1">
      <w:r>
        <w:t xml:space="preserve">The purpose of this section is to provide realistic examples </w:t>
      </w:r>
      <w:r w:rsidR="00E947A5">
        <w:t>that quantify the weight capacity</w:t>
      </w:r>
      <w:r w:rsidR="00B421FC">
        <w:t xml:space="preserve"> of the</w:t>
      </w:r>
      <w:r w:rsidR="00E947A5">
        <w:t xml:space="preserve"> </w:t>
      </w:r>
      <w:r w:rsidR="00A36CF8">
        <w:t>Lifting Apparatus with Large Weight Capacity Grippers</w:t>
      </w:r>
      <w:r w:rsidR="00B421FC">
        <w:t>.</w:t>
      </w:r>
      <w:r w:rsidR="00E947A5">
        <w:t xml:space="preserve"> </w:t>
      </w:r>
      <w:r>
        <w:t xml:space="preserve">  This section will demonstrate how the design and weight capacity of this invention is different than any other patented invention. </w:t>
      </w:r>
    </w:p>
    <w:p w14:paraId="3B564444" w14:textId="77777777" w:rsidR="00835C98" w:rsidRDefault="00835C98"/>
    <w:p w14:paraId="7785BE8A" w14:textId="77777777" w:rsidR="00835C98" w:rsidRDefault="00835C98" w:rsidP="00835C98">
      <w:pPr>
        <w:jc w:val="center"/>
      </w:pPr>
      <w:r w:rsidRPr="00835C98">
        <w:rPr>
          <w:noProof/>
          <w:lang w:eastAsia="en-US"/>
        </w:rPr>
        <w:drawing>
          <wp:inline distT="0" distB="0" distL="0" distR="0" wp14:anchorId="09C68B9A" wp14:editId="20E6362A">
            <wp:extent cx="5546785" cy="3122166"/>
            <wp:effectExtent l="0" t="0" r="0" b="2540"/>
            <wp:docPr id="1" name="Picture 1" descr="G:\TILISA THIBODEAUX\PAPA 06.04.2014\Prototype 7\2014-09-20 16.04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ILISA THIBODEAUX\PAPA 06.04.2014\Prototype 7\2014-09-20 16.04.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46" cy="312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BAC2B" w14:textId="77777777" w:rsidR="006125F9" w:rsidRDefault="00A36CF8" w:rsidP="00835C98">
      <w:pPr>
        <w:jc w:val="center"/>
      </w:pPr>
      <w:r>
        <w:t>Lifting Apparatus with Large Weight Capacity Grippers</w:t>
      </w:r>
      <w:r w:rsidR="006125F9">
        <w:t xml:space="preserve"> on Hanson Utility Scale</w:t>
      </w:r>
    </w:p>
    <w:p w14:paraId="4C38C729" w14:textId="77777777" w:rsidR="00EF14E3" w:rsidRDefault="00EF14E3" w:rsidP="00835C98">
      <w:pPr>
        <w:jc w:val="center"/>
      </w:pPr>
    </w:p>
    <w:p w14:paraId="393D4C0F" w14:textId="77777777" w:rsidR="00EF14E3" w:rsidRDefault="00EF14E3" w:rsidP="00835C98">
      <w:pPr>
        <w:jc w:val="center"/>
      </w:pPr>
    </w:p>
    <w:p w14:paraId="7F9B9EF5" w14:textId="77777777" w:rsidR="00EF14E3" w:rsidRDefault="00EF14E3" w:rsidP="00835C98">
      <w:pPr>
        <w:jc w:val="center"/>
      </w:pPr>
    </w:p>
    <w:p w14:paraId="102E1019" w14:textId="77777777" w:rsidR="00EF14E3" w:rsidRDefault="00EF14E3" w:rsidP="00835C98">
      <w:pPr>
        <w:jc w:val="center"/>
      </w:pPr>
    </w:p>
    <w:p w14:paraId="522C428F" w14:textId="77777777" w:rsidR="00EF14E3" w:rsidRDefault="00EF14E3" w:rsidP="00835C98">
      <w:pPr>
        <w:jc w:val="center"/>
      </w:pPr>
    </w:p>
    <w:p w14:paraId="070239A0" w14:textId="77777777" w:rsidR="00EF14E3" w:rsidRDefault="00EF14E3" w:rsidP="00835C98">
      <w:pPr>
        <w:jc w:val="center"/>
      </w:pPr>
    </w:p>
    <w:p w14:paraId="7B696226" w14:textId="77777777" w:rsidR="006125F9" w:rsidRDefault="006125F9" w:rsidP="006125F9">
      <w:pPr>
        <w:jc w:val="center"/>
        <w:rPr>
          <w:rFonts w:asciiTheme="majorHAnsi" w:eastAsiaTheme="majorEastAsia" w:hAnsiTheme="majorHAnsi" w:cstheme="majorBidi"/>
          <w:color w:val="90C226" w:themeColor="accent1"/>
          <w:sz w:val="32"/>
          <w:szCs w:val="32"/>
        </w:rPr>
      </w:pPr>
      <w:r w:rsidRPr="006125F9">
        <w:rPr>
          <w:rFonts w:asciiTheme="majorHAnsi" w:eastAsiaTheme="majorEastAsia" w:hAnsiTheme="majorHAnsi" w:cstheme="majorBidi"/>
          <w:noProof/>
          <w:color w:val="90C226" w:themeColor="accent1"/>
          <w:sz w:val="32"/>
          <w:szCs w:val="32"/>
          <w:lang w:eastAsia="en-US"/>
        </w:rPr>
        <w:lastRenderedPageBreak/>
        <w:drawing>
          <wp:inline distT="0" distB="0" distL="0" distR="0" wp14:anchorId="3AB8AAF8" wp14:editId="5983D165">
            <wp:extent cx="5495026" cy="3165475"/>
            <wp:effectExtent l="0" t="0" r="0" b="0"/>
            <wp:docPr id="4" name="Picture 4" descr="C:\Users\Tilisa\Dropbox\Camera Uploads\2014-09-20 16.0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lisa\Dropbox\Camera Uploads\2014-09-20 16.05.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70" cy="31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4065" w14:textId="77777777" w:rsidR="006125F9" w:rsidRDefault="00A36CF8" w:rsidP="006125F9">
      <w:pPr>
        <w:jc w:val="center"/>
        <w:rPr>
          <w:rFonts w:asciiTheme="majorHAnsi" w:eastAsiaTheme="majorEastAsia" w:hAnsiTheme="majorHAnsi" w:cstheme="majorBidi"/>
        </w:rPr>
      </w:pPr>
      <w:r>
        <w:rPr>
          <w:rFonts w:asciiTheme="majorHAnsi" w:eastAsiaTheme="majorEastAsia" w:hAnsiTheme="majorHAnsi" w:cstheme="majorBidi"/>
        </w:rPr>
        <w:t>Lifting Apparatus with Large Weight Capacity Grippers</w:t>
      </w:r>
      <w:r w:rsidR="006125F9" w:rsidRPr="006125F9">
        <w:rPr>
          <w:rFonts w:asciiTheme="majorHAnsi" w:eastAsiaTheme="majorEastAsia" w:hAnsiTheme="majorHAnsi" w:cstheme="majorBidi"/>
        </w:rPr>
        <w:t xml:space="preserve"> weighs 2.75lbs</w:t>
      </w:r>
    </w:p>
    <w:p w14:paraId="069E2E73" w14:textId="77777777" w:rsidR="008B020E" w:rsidRDefault="008B020E" w:rsidP="006125F9">
      <w:pPr>
        <w:jc w:val="center"/>
        <w:rPr>
          <w:rFonts w:asciiTheme="majorHAnsi" w:eastAsiaTheme="majorEastAsia" w:hAnsiTheme="majorHAnsi" w:cstheme="majorBidi"/>
        </w:rPr>
      </w:pPr>
    </w:p>
    <w:p w14:paraId="7D689763" w14:textId="77777777" w:rsidR="000E1AE1" w:rsidRDefault="000E1AE1" w:rsidP="006125F9">
      <w:pPr>
        <w:jc w:val="center"/>
        <w:rPr>
          <w:rFonts w:asciiTheme="majorHAnsi" w:eastAsiaTheme="majorEastAsia" w:hAnsiTheme="majorHAnsi" w:cstheme="majorBidi"/>
        </w:rPr>
      </w:pPr>
    </w:p>
    <w:p w14:paraId="3084B836" w14:textId="77777777" w:rsidR="000E1AE1" w:rsidRDefault="000E1AE1" w:rsidP="006125F9">
      <w:pPr>
        <w:jc w:val="center"/>
        <w:rPr>
          <w:rFonts w:asciiTheme="majorHAnsi" w:eastAsiaTheme="majorEastAsia" w:hAnsiTheme="majorHAnsi" w:cstheme="majorBidi"/>
        </w:rPr>
      </w:pPr>
    </w:p>
    <w:p w14:paraId="6E9BC435" w14:textId="77777777" w:rsidR="000E1AE1" w:rsidRDefault="000E1AE1" w:rsidP="006125F9">
      <w:pPr>
        <w:jc w:val="center"/>
        <w:rPr>
          <w:rFonts w:asciiTheme="majorHAnsi" w:eastAsiaTheme="majorEastAsia" w:hAnsiTheme="majorHAnsi" w:cstheme="majorBidi"/>
        </w:rPr>
      </w:pPr>
    </w:p>
    <w:p w14:paraId="68C3283A" w14:textId="77777777" w:rsidR="006125F9" w:rsidRPr="006125F9" w:rsidRDefault="006125F9" w:rsidP="006125F9">
      <w:pPr>
        <w:jc w:val="center"/>
        <w:rPr>
          <w:rFonts w:asciiTheme="majorHAnsi" w:eastAsiaTheme="majorEastAsia" w:hAnsiTheme="majorHAnsi" w:cstheme="majorBidi"/>
        </w:rPr>
      </w:pPr>
      <w:r w:rsidRPr="006125F9">
        <w:rPr>
          <w:rFonts w:asciiTheme="majorHAnsi" w:eastAsiaTheme="majorEastAsia" w:hAnsiTheme="majorHAnsi" w:cstheme="majorBidi"/>
          <w:noProof/>
          <w:lang w:eastAsia="en-US"/>
        </w:rPr>
        <w:drawing>
          <wp:inline distT="0" distB="0" distL="0" distR="0" wp14:anchorId="3104FFB6" wp14:editId="27D2B1CD">
            <wp:extent cx="5532517" cy="3114135"/>
            <wp:effectExtent l="0" t="0" r="0" b="0"/>
            <wp:docPr id="5" name="Picture 5" descr="C:\Users\Tilisa\Dropbox\Camera Uploads\2014-09-20 16.06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lisa\Dropbox\Camera Uploads\2014-09-20 16.06.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45" cy="312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2665" w14:textId="77777777" w:rsidR="006125F9" w:rsidRDefault="006125F9" w:rsidP="006125F9">
      <w:pPr>
        <w:jc w:val="center"/>
      </w:pPr>
      <w:r>
        <w:t>Tree log weighs 18.5lbs</w:t>
      </w:r>
    </w:p>
    <w:p w14:paraId="552CA4B1" w14:textId="77777777" w:rsidR="00EF14E3" w:rsidRDefault="00EF14E3" w:rsidP="006125F9">
      <w:pPr>
        <w:jc w:val="center"/>
      </w:pPr>
    </w:p>
    <w:p w14:paraId="2CB6F664" w14:textId="77777777" w:rsidR="00EF14E3" w:rsidRDefault="00EF14E3" w:rsidP="006125F9">
      <w:pPr>
        <w:jc w:val="center"/>
      </w:pPr>
    </w:p>
    <w:p w14:paraId="021716E0" w14:textId="77777777" w:rsidR="00EF14E3" w:rsidRDefault="00EF14E3" w:rsidP="006125F9">
      <w:pPr>
        <w:jc w:val="center"/>
      </w:pPr>
    </w:p>
    <w:p w14:paraId="4AD539DC" w14:textId="77777777" w:rsidR="00EF14E3" w:rsidRDefault="00EF14E3" w:rsidP="006125F9">
      <w:pPr>
        <w:jc w:val="center"/>
      </w:pPr>
    </w:p>
    <w:p w14:paraId="71198663" w14:textId="77777777" w:rsidR="00EF14E3" w:rsidRDefault="00EF14E3" w:rsidP="006125F9">
      <w:pPr>
        <w:jc w:val="center"/>
      </w:pPr>
    </w:p>
    <w:p w14:paraId="7B457028" w14:textId="77777777" w:rsidR="006125F9" w:rsidRDefault="006125F9" w:rsidP="006125F9">
      <w:pPr>
        <w:jc w:val="center"/>
      </w:pPr>
      <w:r w:rsidRPr="006125F9">
        <w:rPr>
          <w:noProof/>
          <w:lang w:eastAsia="en-US"/>
        </w:rPr>
        <w:drawing>
          <wp:inline distT="0" distB="0" distL="0" distR="0" wp14:anchorId="58FBC04A" wp14:editId="4D0CC746">
            <wp:extent cx="5805578" cy="3267835"/>
            <wp:effectExtent l="0" t="0" r="5080" b="8890"/>
            <wp:docPr id="6" name="Picture 6" descr="C:\Users\Tilisa\Dropbox\Camera Uploads\2014-09-20 16.06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lisa\Dropbox\Camera Uploads\2014-09-20 16.06.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39" cy="327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B9D3" w14:textId="77777777" w:rsidR="006125F9" w:rsidRDefault="005A4C7D" w:rsidP="006125F9">
      <w:pPr>
        <w:jc w:val="center"/>
      </w:pPr>
      <w:r>
        <w:t>Tree log weighs 18.5lbs</w:t>
      </w:r>
    </w:p>
    <w:p w14:paraId="61A1A0E7" w14:textId="77777777" w:rsidR="000E1AE1" w:rsidRDefault="000E1AE1" w:rsidP="006125F9">
      <w:pPr>
        <w:jc w:val="center"/>
      </w:pPr>
    </w:p>
    <w:p w14:paraId="10A6A22D" w14:textId="77777777" w:rsidR="000E1AE1" w:rsidRDefault="000E1AE1" w:rsidP="006125F9">
      <w:pPr>
        <w:jc w:val="center"/>
      </w:pPr>
    </w:p>
    <w:p w14:paraId="63A84D2C" w14:textId="77777777" w:rsidR="008B020E" w:rsidRDefault="008B020E" w:rsidP="00507E92"/>
    <w:p w14:paraId="4AA56CFF" w14:textId="77777777" w:rsidR="005A4C7D" w:rsidRDefault="005A4C7D" w:rsidP="006125F9">
      <w:pPr>
        <w:jc w:val="center"/>
      </w:pPr>
      <w:r w:rsidRPr="005A4C7D">
        <w:rPr>
          <w:noProof/>
          <w:lang w:eastAsia="en-US"/>
        </w:rPr>
        <w:drawing>
          <wp:inline distT="0" distB="0" distL="0" distR="0" wp14:anchorId="7E45B3F3" wp14:editId="53156437">
            <wp:extent cx="5869680" cy="3303916"/>
            <wp:effectExtent l="0" t="0" r="0" b="0"/>
            <wp:docPr id="7" name="Picture 7" descr="C:\Users\Tilisa\Dropbox\Camera Uploads\2014-09-20 16.1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lisa\Dropbox\Camera Uploads\2014-09-20 16.13.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40" cy="33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4E93" w14:textId="77777777" w:rsidR="005A4C7D" w:rsidRDefault="00A36CF8" w:rsidP="006125F9">
      <w:pPr>
        <w:jc w:val="center"/>
      </w:pPr>
      <w:r>
        <w:t>Lifting Apparatus with Large Weight Capacity Grippers</w:t>
      </w:r>
      <w:r w:rsidR="005A4C7D">
        <w:t xml:space="preserve"> can pick up 6.72 times its own weight</w:t>
      </w:r>
    </w:p>
    <w:p w14:paraId="61FA325F" w14:textId="77777777" w:rsidR="00EF14E3" w:rsidRDefault="00EF14E3" w:rsidP="006125F9">
      <w:pPr>
        <w:jc w:val="center"/>
      </w:pPr>
    </w:p>
    <w:p w14:paraId="566B3F9A" w14:textId="77777777" w:rsidR="00EF14E3" w:rsidRDefault="00EF14E3" w:rsidP="006125F9">
      <w:pPr>
        <w:jc w:val="center"/>
      </w:pPr>
    </w:p>
    <w:p w14:paraId="6B73CFA8" w14:textId="77777777" w:rsidR="00EF14E3" w:rsidRDefault="00EF14E3" w:rsidP="006125F9">
      <w:pPr>
        <w:jc w:val="center"/>
      </w:pPr>
    </w:p>
    <w:p w14:paraId="54F262A1" w14:textId="77777777" w:rsidR="00EF14E3" w:rsidRDefault="00EF14E3" w:rsidP="006125F9">
      <w:pPr>
        <w:jc w:val="center"/>
      </w:pPr>
    </w:p>
    <w:p w14:paraId="71BEAB67" w14:textId="77777777" w:rsidR="005A4C7D" w:rsidRDefault="005A4C7D" w:rsidP="006125F9">
      <w:pPr>
        <w:jc w:val="center"/>
      </w:pPr>
      <w:r w:rsidRPr="005A4C7D">
        <w:rPr>
          <w:noProof/>
          <w:lang w:eastAsia="en-US"/>
        </w:rPr>
        <w:drawing>
          <wp:inline distT="0" distB="0" distL="0" distR="0" wp14:anchorId="76B28465" wp14:editId="398DFE8B">
            <wp:extent cx="5716427" cy="3217653"/>
            <wp:effectExtent l="0" t="0" r="0" b="1905"/>
            <wp:docPr id="10" name="Picture 10" descr="C:\Users\Tilisa\Dropbox\Camera Uploads\2014-09-20 17.0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lisa\Dropbox\Camera Uploads\2014-09-20 17.07.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09" cy="322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845B" w14:textId="77777777" w:rsidR="005A4C7D" w:rsidRDefault="005A4C7D" w:rsidP="006125F9">
      <w:pPr>
        <w:jc w:val="center"/>
      </w:pPr>
      <w:r>
        <w:t>Cement block weighs 27.5lbs</w:t>
      </w:r>
    </w:p>
    <w:p w14:paraId="535C6D4D" w14:textId="77777777" w:rsidR="000E1AE1" w:rsidRDefault="000E1AE1" w:rsidP="006125F9">
      <w:pPr>
        <w:jc w:val="center"/>
      </w:pPr>
    </w:p>
    <w:p w14:paraId="1BD9FF70" w14:textId="77777777" w:rsidR="000E1AE1" w:rsidRDefault="000E1AE1" w:rsidP="006125F9">
      <w:pPr>
        <w:jc w:val="center"/>
      </w:pPr>
    </w:p>
    <w:p w14:paraId="152924B6" w14:textId="77777777" w:rsidR="000E1AE1" w:rsidRDefault="000E1AE1" w:rsidP="006125F9">
      <w:pPr>
        <w:jc w:val="center"/>
      </w:pPr>
    </w:p>
    <w:p w14:paraId="6672165C" w14:textId="77777777" w:rsidR="008B020E" w:rsidRDefault="008B020E" w:rsidP="006125F9">
      <w:pPr>
        <w:jc w:val="center"/>
      </w:pPr>
    </w:p>
    <w:p w14:paraId="41D0A2C2" w14:textId="77777777" w:rsidR="005A4C7D" w:rsidRDefault="005A4C7D" w:rsidP="006125F9">
      <w:pPr>
        <w:jc w:val="center"/>
      </w:pPr>
      <w:r w:rsidRPr="005A4C7D">
        <w:rPr>
          <w:noProof/>
          <w:lang w:eastAsia="en-US"/>
        </w:rPr>
        <w:drawing>
          <wp:inline distT="0" distB="0" distL="0" distR="0" wp14:anchorId="176AEB0C" wp14:editId="7BC7E8F2">
            <wp:extent cx="5719313" cy="3219279"/>
            <wp:effectExtent l="0" t="0" r="0" b="635"/>
            <wp:docPr id="11" name="Picture 11" descr="C:\Users\Tilisa\Dropbox\Camera Uploads\2014-09-20 17.07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lisa\Dropbox\Camera Uploads\2014-09-20 17.07.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06" cy="32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D66C" w14:textId="77777777" w:rsidR="006B3211" w:rsidRDefault="006B3211" w:rsidP="006B3211">
      <w:pPr>
        <w:jc w:val="center"/>
      </w:pPr>
      <w:r>
        <w:t>Cement block weighs 27.5 lbs</w:t>
      </w:r>
    </w:p>
    <w:p w14:paraId="472EE74B" w14:textId="77777777" w:rsidR="006B3211" w:rsidRDefault="006B3211" w:rsidP="006B3211">
      <w:pPr>
        <w:jc w:val="center"/>
      </w:pPr>
      <w:r w:rsidRPr="006B3211">
        <w:rPr>
          <w:noProof/>
          <w:lang w:eastAsia="en-US"/>
        </w:rPr>
        <w:lastRenderedPageBreak/>
        <w:drawing>
          <wp:inline distT="0" distB="0" distL="0" distR="0" wp14:anchorId="3F4097F5" wp14:editId="2C125837">
            <wp:extent cx="6663649" cy="3750824"/>
            <wp:effectExtent l="8573" t="0" r="0" b="0"/>
            <wp:docPr id="13" name="Picture 13" descr="C:\Users\Tilisa\Dropbox\Camera Uploads\2014-09-20 16.14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lisa\Dropbox\Camera Uploads\2014-09-20 16.14.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6702" cy="37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BFE09" w14:textId="77777777" w:rsidR="006B3211" w:rsidRPr="006125F9" w:rsidRDefault="00A36CF8" w:rsidP="006B3211">
      <w:pPr>
        <w:jc w:val="center"/>
      </w:pPr>
      <w:r>
        <w:t>Lifting Apparatus with Large Weight Capacity Grippers</w:t>
      </w:r>
      <w:r w:rsidR="006B3211">
        <w:t xml:space="preserve"> can pick up 10</w:t>
      </w:r>
      <w:r w:rsidR="008B020E">
        <w:t>.0</w:t>
      </w:r>
      <w:r w:rsidR="006B3211">
        <w:t xml:space="preserve"> times its own weight</w:t>
      </w:r>
    </w:p>
    <w:p w14:paraId="62FD9EA5" w14:textId="77777777" w:rsidR="00F52BE7" w:rsidRDefault="00F52BE7" w:rsidP="00F52BE7">
      <w:pPr>
        <w:rPr>
          <w:rFonts w:asciiTheme="majorHAnsi" w:eastAsiaTheme="majorEastAsia" w:hAnsiTheme="majorHAnsi" w:cstheme="majorBidi"/>
          <w:color w:val="90C226" w:themeColor="accent1"/>
          <w:sz w:val="32"/>
          <w:szCs w:val="32"/>
        </w:rPr>
      </w:pPr>
    </w:p>
    <w:p w14:paraId="36BC180D" w14:textId="77777777" w:rsidR="00F52BE7" w:rsidRDefault="00F52BE7" w:rsidP="00F52BE7">
      <w:pPr>
        <w:rPr>
          <w:rFonts w:asciiTheme="majorHAnsi" w:eastAsiaTheme="majorEastAsia" w:hAnsiTheme="majorHAnsi" w:cstheme="majorBidi"/>
          <w:color w:val="90C226" w:themeColor="accent1"/>
          <w:sz w:val="32"/>
          <w:szCs w:val="32"/>
        </w:rPr>
      </w:pPr>
    </w:p>
    <w:p w14:paraId="68F38B14" w14:textId="77777777" w:rsidR="00F52BE7" w:rsidRDefault="00F52BE7" w:rsidP="00F52BE7">
      <w:pPr>
        <w:rPr>
          <w:rFonts w:asciiTheme="majorHAnsi" w:eastAsiaTheme="majorEastAsia" w:hAnsiTheme="majorHAnsi" w:cstheme="majorBidi"/>
          <w:color w:val="90C226" w:themeColor="accent1"/>
          <w:sz w:val="32"/>
          <w:szCs w:val="32"/>
        </w:rPr>
      </w:pPr>
    </w:p>
    <w:p w14:paraId="622B6EBB" w14:textId="77777777" w:rsidR="00F52BE7" w:rsidRDefault="00F52BE7" w:rsidP="00F52BE7"/>
    <w:p w14:paraId="3743EE6D" w14:textId="77777777" w:rsidR="00F52BE7" w:rsidRPr="00F52BE7" w:rsidRDefault="00F52BE7" w:rsidP="00F52BE7"/>
    <w:p w14:paraId="441E940E" w14:textId="77777777" w:rsidR="00D80ED6" w:rsidRDefault="00D80ED6" w:rsidP="00FA4D12">
      <w:pPr>
        <w:pStyle w:val="Heading1"/>
      </w:pPr>
    </w:p>
    <w:p w14:paraId="6422A95C" w14:textId="77777777" w:rsidR="00FA4D12" w:rsidRDefault="00507E92" w:rsidP="00FA4D12">
      <w:pPr>
        <w:pStyle w:val="Heading1"/>
      </w:pPr>
      <w:r>
        <w:t>Drawings &amp; Measurements</w:t>
      </w:r>
    </w:p>
    <w:p w14:paraId="20C82B2E" w14:textId="77777777" w:rsidR="00FA4D12" w:rsidRDefault="000767F1">
      <w:r>
        <w:t xml:space="preserve">The purpose of this section is to provide </w:t>
      </w:r>
      <w:r w:rsidR="000E1AE1">
        <w:t>measurement and drawings</w:t>
      </w:r>
      <w:r>
        <w:t xml:space="preserve"> of the design elements of this apparatus. This section will describe </w:t>
      </w:r>
      <w:r w:rsidR="00D80ED6">
        <w:t>s</w:t>
      </w:r>
      <w:r>
        <w:t xml:space="preserve">how the design of this invention is different than any other patented invention. </w:t>
      </w:r>
    </w:p>
    <w:p w14:paraId="3A2D47BF" w14:textId="77777777" w:rsidR="008B020E" w:rsidRDefault="0037375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EF106" wp14:editId="5C01521D">
                <wp:simplePos x="0" y="0"/>
                <wp:positionH relativeFrom="column">
                  <wp:posOffset>190500</wp:posOffset>
                </wp:positionH>
                <wp:positionV relativeFrom="paragraph">
                  <wp:posOffset>6610985</wp:posOffset>
                </wp:positionV>
                <wp:extent cx="3209015" cy="11144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01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0E43D" w14:textId="77777777" w:rsidR="00373750" w:rsidRDefault="00373750" w:rsidP="00373750">
                            <w:pPr>
                              <w:pStyle w:val="Heading2"/>
                            </w:pPr>
                            <w:r>
                              <w:t>Components of the Lifting Apparatus</w:t>
                            </w:r>
                          </w:p>
                          <w:p w14:paraId="0D809F20" w14:textId="77777777" w:rsidR="00373750" w:rsidRDefault="00373750" w:rsidP="00373750">
                            <w:pPr>
                              <w:pStyle w:val="NoSpacing"/>
                            </w:pPr>
                          </w:p>
                          <w:p w14:paraId="1A65537D" w14:textId="77777777" w:rsidR="00373750" w:rsidRDefault="00373750" w:rsidP="00373750">
                            <w:pPr>
                              <w:pStyle w:val="NoSpacing"/>
                            </w:pPr>
                            <w:r>
                              <w:t xml:space="preserve">Squeeze lever </w:t>
                            </w:r>
                            <w:r w:rsidR="004F64CE">
                              <w:tab/>
                            </w:r>
                            <w:r w:rsidR="004F64CE">
                              <w:tab/>
                            </w:r>
                            <w:r w:rsidR="004F64CE">
                              <w:tab/>
                              <w:t>Handle</w:t>
                            </w:r>
                          </w:p>
                          <w:p w14:paraId="3C40931D" w14:textId="77777777" w:rsidR="004F64CE" w:rsidRDefault="00373750" w:rsidP="004F64CE">
                            <w:pPr>
                              <w:pStyle w:val="NoSpacing"/>
                            </w:pPr>
                            <w:r>
                              <w:t>Moveable Arm</w:t>
                            </w:r>
                            <w:r w:rsidR="004F64CE">
                              <w:tab/>
                            </w:r>
                            <w:r w:rsidR="004F64CE">
                              <w:tab/>
                            </w:r>
                            <w:r w:rsidR="004F64CE">
                              <w:tab/>
                              <w:t>Rubber Grippers</w:t>
                            </w:r>
                          </w:p>
                          <w:p w14:paraId="14589BED" w14:textId="77777777" w:rsidR="00E45FE4" w:rsidRDefault="004F64CE" w:rsidP="00E45FE4">
                            <w:pPr>
                              <w:pStyle w:val="NoSpacing"/>
                            </w:pPr>
                            <w:r>
                              <w:t>Coiled Spring</w:t>
                            </w:r>
                            <w:r w:rsidR="00E45FE4" w:rsidRPr="00E45FE4">
                              <w:t xml:space="preserve"> </w:t>
                            </w:r>
                            <w:r w:rsidR="00E45FE4">
                              <w:tab/>
                            </w:r>
                            <w:r w:rsidR="00E45FE4">
                              <w:tab/>
                            </w:r>
                            <w:r w:rsidR="00E45FE4">
                              <w:tab/>
                              <w:t xml:space="preserve">Main Shaft </w:t>
                            </w:r>
                          </w:p>
                          <w:p w14:paraId="26628527" w14:textId="77777777" w:rsidR="00373750" w:rsidRDefault="00373750" w:rsidP="00373750">
                            <w:pPr>
                              <w:pStyle w:val="NoSpacing"/>
                            </w:pPr>
                            <w:r>
                              <w:t>Push rod</w:t>
                            </w:r>
                          </w:p>
                          <w:p w14:paraId="2C9AE988" w14:textId="77777777" w:rsidR="00373750" w:rsidRDefault="003737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5pt;margin-top:520.55pt;width:252.7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" fillcolor="white [3201]" stroked="f" strokeweight=".5pt">
                <v:textbox>
                  <w:txbxContent>
                    <w:p w:rsidR="00373750" w:rsidRDefault="00373750" w:rsidP="00373750">
                      <w:pPr>
                        <w:pStyle w:val="Heading2"/>
                      </w:pPr>
                      <w:r>
                        <w:t>Components of the Lifting Apparatus</w:t>
                      </w:r>
                    </w:p>
                    <w:p w:rsidR="00373750" w:rsidRDefault="00373750" w:rsidP="00373750">
                      <w:pPr>
                        <w:pStyle w:val="NoSpacing"/>
                      </w:pPr>
                    </w:p>
                    <w:p w:rsidR="00373750" w:rsidRDefault="00373750" w:rsidP="00373750">
                      <w:pPr>
                        <w:pStyle w:val="NoSpacing"/>
                      </w:pPr>
                      <w:r>
                        <w:t xml:space="preserve">Squeeze lever </w:t>
                      </w:r>
                      <w:r w:rsidR="004F64CE">
                        <w:tab/>
                      </w:r>
                      <w:r w:rsidR="004F64CE">
                        <w:tab/>
                      </w:r>
                      <w:r w:rsidR="004F64CE">
                        <w:tab/>
                        <w:t>Handle</w:t>
                      </w:r>
                    </w:p>
                    <w:p w:rsidR="004F64CE" w:rsidRDefault="00373750" w:rsidP="004F64CE">
                      <w:pPr>
                        <w:pStyle w:val="NoSpacing"/>
                      </w:pPr>
                      <w:r>
                        <w:t>Moveable Arm</w:t>
                      </w:r>
                      <w:r w:rsidR="004F64CE">
                        <w:tab/>
                      </w:r>
                      <w:r w:rsidR="004F64CE">
                        <w:tab/>
                      </w:r>
                      <w:r w:rsidR="004F64CE">
                        <w:tab/>
                      </w:r>
                      <w:r w:rsidR="004F64CE">
                        <w:t>Rubber Grippers</w:t>
                      </w:r>
                    </w:p>
                    <w:p w:rsidR="00E45FE4" w:rsidRDefault="004F64CE" w:rsidP="00E45FE4">
                      <w:pPr>
                        <w:pStyle w:val="NoSpacing"/>
                      </w:pPr>
                      <w:r>
                        <w:t>Coiled Spring</w:t>
                      </w:r>
                      <w:r w:rsidR="00E45FE4" w:rsidRPr="00E45FE4">
                        <w:t xml:space="preserve"> </w:t>
                      </w:r>
                      <w:r w:rsidR="00E45FE4">
                        <w:tab/>
                      </w:r>
                      <w:r w:rsidR="00E45FE4">
                        <w:tab/>
                      </w:r>
                      <w:r w:rsidR="00E45FE4">
                        <w:tab/>
                      </w:r>
                      <w:r w:rsidR="00E45FE4">
                        <w:t xml:space="preserve">Main Shaft </w:t>
                      </w:r>
                    </w:p>
                    <w:p w:rsidR="00373750" w:rsidRDefault="00373750" w:rsidP="00373750">
                      <w:pPr>
                        <w:pStyle w:val="NoSpacing"/>
                      </w:pPr>
                      <w:r>
                        <w:t>Push rod</w:t>
                      </w:r>
                    </w:p>
                    <w:p w:rsidR="00373750" w:rsidRDefault="00373750"/>
                  </w:txbxContent>
                </v:textbox>
              </v:shape>
            </w:pict>
          </mc:Fallback>
        </mc:AlternateContent>
      </w:r>
      <w:r w:rsidR="00F52BE7">
        <w:rPr>
          <w:noProof/>
          <w:lang w:eastAsia="en-US"/>
        </w:rPr>
        <w:drawing>
          <wp:inline distT="0" distB="0" distL="0" distR="0" wp14:anchorId="39B801B2" wp14:editId="6325D75D">
            <wp:extent cx="6616460" cy="73747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ototype 7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29" cy="739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4186" w14:textId="77777777" w:rsidR="00D80ED6" w:rsidRDefault="00D80ED6" w:rsidP="00D80ED6">
      <w:pPr>
        <w:pStyle w:val="NoSpacing"/>
      </w:pPr>
    </w:p>
    <w:p w14:paraId="34ACBB66" w14:textId="77777777" w:rsidR="008A7228" w:rsidRDefault="008A7228" w:rsidP="008A7228">
      <w:pPr>
        <w:pStyle w:val="NoSpacing"/>
        <w:jc w:val="center"/>
      </w:pPr>
    </w:p>
    <w:p w14:paraId="619E0C7F" w14:textId="77777777" w:rsidR="008A7228" w:rsidRDefault="008A7228" w:rsidP="008A7228">
      <w:pPr>
        <w:pStyle w:val="NoSpacing"/>
        <w:jc w:val="center"/>
      </w:pPr>
      <w:r w:rsidRPr="008A7228">
        <w:rPr>
          <w:noProof/>
          <w:lang w:eastAsia="en-US"/>
        </w:rPr>
        <w:drawing>
          <wp:inline distT="0" distB="0" distL="0" distR="0" wp14:anchorId="3DC3F27D" wp14:editId="213A67E0">
            <wp:extent cx="6858000" cy="3857625"/>
            <wp:effectExtent l="0" t="4763" r="0" b="0"/>
            <wp:docPr id="16" name="Picture 16" descr="C:\Users\Tilisa\Dropbox\Camera Uploads\2014-09-20 16.18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lisa\Dropbox\Camera Uploads\2014-09-20 16.18.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592E" w14:textId="77777777" w:rsidR="008A7228" w:rsidRDefault="008A7228" w:rsidP="008A7228">
      <w:pPr>
        <w:pStyle w:val="NoSpacing"/>
        <w:jc w:val="center"/>
      </w:pPr>
    </w:p>
    <w:p w14:paraId="7D33E28B" w14:textId="77777777" w:rsidR="008A7228" w:rsidRDefault="006F4EFA" w:rsidP="008A7228">
      <w:pPr>
        <w:pStyle w:val="NoSpacing"/>
        <w:jc w:val="center"/>
      </w:pPr>
      <w:r>
        <w:t>The grippers open up to 10 inches wide, but can potentially be designed to open wider</w:t>
      </w:r>
    </w:p>
    <w:p w14:paraId="4A86EE79" w14:textId="77777777" w:rsidR="008A7228" w:rsidRDefault="008A7228" w:rsidP="008A7228">
      <w:pPr>
        <w:pStyle w:val="NoSpacing"/>
        <w:jc w:val="center"/>
      </w:pPr>
    </w:p>
    <w:p w14:paraId="35777B17" w14:textId="77777777" w:rsidR="008A7228" w:rsidRDefault="008A7228" w:rsidP="008A7228">
      <w:pPr>
        <w:pStyle w:val="NoSpacing"/>
        <w:jc w:val="center"/>
      </w:pPr>
    </w:p>
    <w:p w14:paraId="43B9E0BF" w14:textId="77777777" w:rsidR="008A7228" w:rsidRDefault="008A7228" w:rsidP="008A7228">
      <w:pPr>
        <w:pStyle w:val="NoSpacing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8AFB445" wp14:editId="67A3A83C">
            <wp:extent cx="6858000" cy="3857625"/>
            <wp:effectExtent l="0" t="4763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4-09-20 16.18.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CC7D" w14:textId="77777777" w:rsidR="006F4EFA" w:rsidRDefault="006F4EFA" w:rsidP="006F4EFA">
      <w:pPr>
        <w:pStyle w:val="NoSpacing"/>
      </w:pPr>
    </w:p>
    <w:p w14:paraId="2684ADBB" w14:textId="77777777" w:rsidR="006F4EFA" w:rsidRDefault="006F4EFA" w:rsidP="006F4EFA">
      <w:pPr>
        <w:pStyle w:val="NoSpacing"/>
        <w:jc w:val="center"/>
      </w:pPr>
      <w:r>
        <w:t>The grippers open up to 10 inches wide, but can potentially be designed to open wider</w:t>
      </w:r>
    </w:p>
    <w:p w14:paraId="4B099C00" w14:textId="77777777" w:rsidR="008A7228" w:rsidRDefault="008A7228" w:rsidP="006F4EFA">
      <w:pPr>
        <w:pStyle w:val="NoSpacing"/>
        <w:jc w:val="center"/>
      </w:pPr>
    </w:p>
    <w:p w14:paraId="4AB28743" w14:textId="77777777" w:rsidR="008A7228" w:rsidRDefault="008A7228" w:rsidP="00D80ED6">
      <w:pPr>
        <w:pStyle w:val="NoSpacing"/>
      </w:pPr>
    </w:p>
    <w:p w14:paraId="3DFBF852" w14:textId="77777777" w:rsidR="008A7228" w:rsidRDefault="008A7228" w:rsidP="00D80ED6">
      <w:pPr>
        <w:pStyle w:val="NoSpacing"/>
      </w:pPr>
    </w:p>
    <w:p w14:paraId="0672399C" w14:textId="77777777" w:rsidR="008A7228" w:rsidRDefault="008A7228" w:rsidP="00D80ED6">
      <w:pPr>
        <w:pStyle w:val="NoSpacing"/>
      </w:pPr>
    </w:p>
    <w:p w14:paraId="6718C4A6" w14:textId="77777777" w:rsidR="008A7228" w:rsidRDefault="008A7228" w:rsidP="00D80ED6">
      <w:pPr>
        <w:pStyle w:val="NoSpacing"/>
      </w:pPr>
    </w:p>
    <w:p w14:paraId="3C3D103D" w14:textId="77777777" w:rsidR="008A7228" w:rsidRDefault="008A7228" w:rsidP="00D80ED6">
      <w:pPr>
        <w:pStyle w:val="NoSpacing"/>
      </w:pPr>
    </w:p>
    <w:p w14:paraId="0DA4B846" w14:textId="77777777" w:rsidR="00D80ED6" w:rsidRDefault="00D80ED6" w:rsidP="008A7228">
      <w:pPr>
        <w:pStyle w:val="NoSpacing"/>
        <w:jc w:val="center"/>
      </w:pPr>
    </w:p>
    <w:p w14:paraId="033E0D2E" w14:textId="77777777" w:rsidR="00FA4D12" w:rsidRDefault="00FA4D12" w:rsidP="00FA4D12">
      <w:pPr>
        <w:pStyle w:val="Heading1"/>
      </w:pPr>
      <w:r>
        <w:lastRenderedPageBreak/>
        <w:t>Issues This Invention Solves</w:t>
      </w:r>
    </w:p>
    <w:p w14:paraId="7E8C5694" w14:textId="77777777" w:rsidR="000767F1" w:rsidRDefault="000767F1" w:rsidP="000767F1">
      <w:r>
        <w:t xml:space="preserve">The purpose of this section is to </w:t>
      </w:r>
      <w:r w:rsidR="00507E92">
        <w:t>report</w:t>
      </w:r>
      <w:r>
        <w:t xml:space="preserve"> </w:t>
      </w:r>
      <w:r w:rsidR="00507E92">
        <w:t>the issues this invention can solve</w:t>
      </w:r>
      <w:r>
        <w:t xml:space="preserve"> </w:t>
      </w:r>
      <w:r w:rsidR="00EF14E3">
        <w:t xml:space="preserve">based on </w:t>
      </w:r>
      <w:r>
        <w:t>the de</w:t>
      </w:r>
      <w:r w:rsidR="00EF14E3">
        <w:t xml:space="preserve">sign elements of this apparatus. </w:t>
      </w:r>
      <w:r w:rsidR="00507E92">
        <w:t>Aspects of Novelty and components of a Non</w:t>
      </w:r>
      <w:r w:rsidR="000942E3">
        <w:t>o</w:t>
      </w:r>
      <w:r w:rsidR="00507E92">
        <w:t xml:space="preserve">bvious invention are discussed. </w:t>
      </w:r>
      <w:r>
        <w:t xml:space="preserve">This section will summarize how the </w:t>
      </w:r>
      <w:r w:rsidR="00EF14E3">
        <w:t>how</w:t>
      </w:r>
      <w:r>
        <w:t xml:space="preserve"> this invention </w:t>
      </w:r>
      <w:r w:rsidR="00EF14E3">
        <w:t xml:space="preserve">assists with basic human functions that </w:t>
      </w:r>
      <w:r>
        <w:t xml:space="preserve">other </w:t>
      </w:r>
      <w:r w:rsidR="00EF14E3">
        <w:t>patents are unable to solve.</w:t>
      </w:r>
      <w:r>
        <w:t xml:space="preserve"> </w:t>
      </w:r>
    </w:p>
    <w:p w14:paraId="68E266CC" w14:textId="77777777" w:rsidR="00F52BE7" w:rsidRDefault="00F52BE7" w:rsidP="00D80ED6">
      <w:pPr>
        <w:pStyle w:val="Heading2"/>
      </w:pPr>
      <w:r w:rsidRPr="00D51CE7">
        <w:br/>
      </w:r>
      <w:r w:rsidR="00D80ED6">
        <w:t xml:space="preserve">Functions of the </w:t>
      </w:r>
      <w:r w:rsidR="00A36CF8">
        <w:t>Lifting Apparatus with Large Weight Capacity Grippers</w:t>
      </w:r>
    </w:p>
    <w:p w14:paraId="508E9AC4" w14:textId="77777777" w:rsidR="00D80ED6" w:rsidRDefault="00D80ED6" w:rsidP="00F52BE7">
      <w:pPr>
        <w:pStyle w:val="NoSpacing"/>
      </w:pPr>
    </w:p>
    <w:p w14:paraId="09D4384F" w14:textId="77777777" w:rsidR="00F52BE7" w:rsidRPr="007F2473" w:rsidRDefault="00D80ED6" w:rsidP="00D80ED6">
      <w:pPr>
        <w:pStyle w:val="NoSpacing"/>
        <w:numPr>
          <w:ilvl w:val="0"/>
          <w:numId w:val="6"/>
        </w:numPr>
      </w:pPr>
      <w:r>
        <w:t>Pick</w:t>
      </w:r>
      <w:r w:rsidR="00373750">
        <w:t>s</w:t>
      </w:r>
      <w:r w:rsidR="00F52BE7" w:rsidRPr="00314CEB">
        <w:t xml:space="preserve"> up firewood</w:t>
      </w:r>
      <w:r>
        <w:t>,</w:t>
      </w:r>
      <w:r w:rsidR="00F52BE7" w:rsidRPr="00314CEB">
        <w:t xml:space="preserve"> logs</w:t>
      </w:r>
      <w:r>
        <w:t>,</w:t>
      </w:r>
      <w:r w:rsidR="00F52BE7">
        <w:t xml:space="preserve"> and bricks</w:t>
      </w:r>
      <w:r w:rsidR="00E45FE4">
        <w:t xml:space="preserve"> up to 10</w:t>
      </w:r>
      <w:r>
        <w:t xml:space="preserve"> times its weight</w:t>
      </w:r>
    </w:p>
    <w:p w14:paraId="2D80DFC7" w14:textId="77777777" w:rsidR="00F52BE7" w:rsidRPr="00314CEB" w:rsidRDefault="00D80ED6" w:rsidP="00D80ED6">
      <w:pPr>
        <w:pStyle w:val="NoSpacing"/>
        <w:numPr>
          <w:ilvl w:val="0"/>
          <w:numId w:val="6"/>
        </w:numPr>
      </w:pPr>
      <w:r>
        <w:t>Pick</w:t>
      </w:r>
      <w:r w:rsidR="00373750">
        <w:t>s</w:t>
      </w:r>
      <w:r w:rsidR="00F52BE7" w:rsidRPr="00314CEB">
        <w:t xml:space="preserve"> up limbs and debris around home or work</w:t>
      </w:r>
      <w:r w:rsidR="00F52BE7">
        <w:t xml:space="preserve"> or construction sites</w:t>
      </w:r>
    </w:p>
    <w:p w14:paraId="4415AE28" w14:textId="77777777" w:rsidR="00F52BE7" w:rsidRPr="00314CEB" w:rsidRDefault="00D80ED6" w:rsidP="00D80ED6">
      <w:pPr>
        <w:pStyle w:val="NoSpacing"/>
        <w:numPr>
          <w:ilvl w:val="0"/>
          <w:numId w:val="6"/>
        </w:numPr>
      </w:pPr>
      <w:r>
        <w:t>Pick</w:t>
      </w:r>
      <w:r w:rsidR="00373750">
        <w:t>s</w:t>
      </w:r>
      <w:r w:rsidR="00F52BE7" w:rsidRPr="00314CEB">
        <w:t xml:space="preserve"> up piles of trimmed hedges and pric</w:t>
      </w:r>
      <w:r w:rsidR="00E45FE4">
        <w:t xml:space="preserve">kly bushes such as sago palms, </w:t>
      </w:r>
      <w:r w:rsidR="00F52BE7" w:rsidRPr="00314CEB">
        <w:t>cactus or brush piles.</w:t>
      </w:r>
    </w:p>
    <w:p w14:paraId="0EC71EB5" w14:textId="77777777" w:rsidR="00373750" w:rsidRPr="00314CEB" w:rsidRDefault="00373750" w:rsidP="00373750">
      <w:pPr>
        <w:pStyle w:val="NoSpacing"/>
        <w:numPr>
          <w:ilvl w:val="0"/>
          <w:numId w:val="6"/>
        </w:numPr>
      </w:pPr>
      <w:r w:rsidRPr="00314CEB">
        <w:t>Picks up debris from war zones and natural disasters, fl</w:t>
      </w:r>
      <w:r>
        <w:t>oods, hurricanes and tornadoes</w:t>
      </w:r>
    </w:p>
    <w:p w14:paraId="07F1C7FF" w14:textId="77777777" w:rsidR="00F52BE7" w:rsidRPr="00314CEB" w:rsidRDefault="00D80ED6" w:rsidP="00D80ED6">
      <w:pPr>
        <w:pStyle w:val="NoSpacing"/>
        <w:numPr>
          <w:ilvl w:val="0"/>
          <w:numId w:val="6"/>
        </w:numPr>
      </w:pPr>
      <w:r>
        <w:t>Pick</w:t>
      </w:r>
      <w:r w:rsidR="00373750">
        <w:t>s</w:t>
      </w:r>
      <w:r w:rsidR="00E45FE4">
        <w:t xml:space="preserve"> up hazardous waste and oil-</w:t>
      </w:r>
      <w:r w:rsidR="00F52BE7" w:rsidRPr="00314CEB">
        <w:t>soaked rags</w:t>
      </w:r>
    </w:p>
    <w:p w14:paraId="619224A0" w14:textId="77777777" w:rsidR="00F52BE7" w:rsidRPr="00314CEB" w:rsidRDefault="00D80ED6" w:rsidP="00D80ED6">
      <w:pPr>
        <w:pStyle w:val="NoSpacing"/>
        <w:numPr>
          <w:ilvl w:val="0"/>
          <w:numId w:val="6"/>
        </w:numPr>
      </w:pPr>
      <w:r>
        <w:t>Put</w:t>
      </w:r>
      <w:r w:rsidR="00373750">
        <w:t>s</w:t>
      </w:r>
      <w:r w:rsidR="00F52BE7" w:rsidRPr="00314CEB">
        <w:t xml:space="preserve"> firewood in fireplace or wood stove</w:t>
      </w:r>
      <w:r w:rsidR="00F52BE7">
        <w:t xml:space="preserve"> without burning hands</w:t>
      </w:r>
    </w:p>
    <w:p w14:paraId="3E9407A9" w14:textId="77777777" w:rsidR="00F52BE7" w:rsidRPr="00314CEB" w:rsidRDefault="00D80ED6" w:rsidP="00D80ED6">
      <w:pPr>
        <w:pStyle w:val="NoSpacing"/>
        <w:numPr>
          <w:ilvl w:val="0"/>
          <w:numId w:val="6"/>
        </w:numPr>
      </w:pPr>
      <w:r>
        <w:t>Lift</w:t>
      </w:r>
      <w:r w:rsidR="00373750">
        <w:t>s</w:t>
      </w:r>
      <w:r w:rsidR="00F52BE7" w:rsidRPr="00314CEB">
        <w:t xml:space="preserve"> wood pieces around construction sites</w:t>
      </w:r>
    </w:p>
    <w:p w14:paraId="4FF6A9B2" w14:textId="77777777" w:rsidR="00F52BE7" w:rsidRPr="00314CEB" w:rsidRDefault="00F52BE7" w:rsidP="00F52BE7">
      <w:pPr>
        <w:pStyle w:val="NoSpacing"/>
      </w:pPr>
    </w:p>
    <w:p w14:paraId="44D9008F" w14:textId="77777777" w:rsidR="00F52BE7" w:rsidRDefault="00A36CF8" w:rsidP="00D80ED6">
      <w:pPr>
        <w:pStyle w:val="Heading2"/>
      </w:pPr>
      <w:r>
        <w:t>Lifting Apparatus with Large Weight Capacity Grippers</w:t>
      </w:r>
      <w:r w:rsidR="00F52BE7" w:rsidRPr="00D51CE7">
        <w:t xml:space="preserve"> </w:t>
      </w:r>
      <w:r w:rsidR="00D80ED6">
        <w:t>Solves Problems</w:t>
      </w:r>
    </w:p>
    <w:p w14:paraId="53F74132" w14:textId="77777777" w:rsidR="00D80ED6" w:rsidRDefault="00D80ED6" w:rsidP="00F52BE7">
      <w:pPr>
        <w:pStyle w:val="NoSpacing"/>
      </w:pPr>
    </w:p>
    <w:p w14:paraId="4F8CED6F" w14:textId="77777777" w:rsidR="00D80ED6" w:rsidRDefault="00D80ED6" w:rsidP="00D80ED6">
      <w:pPr>
        <w:pStyle w:val="NoSpacing"/>
        <w:numPr>
          <w:ilvl w:val="0"/>
          <w:numId w:val="5"/>
        </w:numPr>
      </w:pPr>
      <w:r>
        <w:t>Saves your back from strain and injury</w:t>
      </w:r>
    </w:p>
    <w:p w14:paraId="6C7DA618" w14:textId="77777777" w:rsidR="00D80ED6" w:rsidRDefault="00D80ED6" w:rsidP="00D80ED6">
      <w:pPr>
        <w:pStyle w:val="NoSpacing"/>
        <w:numPr>
          <w:ilvl w:val="0"/>
          <w:numId w:val="5"/>
        </w:numPr>
      </w:pPr>
      <w:r>
        <w:t>Helps prevent hernias</w:t>
      </w:r>
    </w:p>
    <w:p w14:paraId="2B59E0B4" w14:textId="77777777" w:rsidR="00D80ED6" w:rsidRDefault="00D80ED6" w:rsidP="00D80ED6">
      <w:pPr>
        <w:pStyle w:val="NoSpacing"/>
        <w:numPr>
          <w:ilvl w:val="0"/>
          <w:numId w:val="5"/>
        </w:numPr>
      </w:pPr>
      <w:r>
        <w:t>Work</w:t>
      </w:r>
      <w:r w:rsidR="00E45FE4">
        <w:t>s</w:t>
      </w:r>
      <w:r>
        <w:t xml:space="preserve"> faster and more efficient</w:t>
      </w:r>
    </w:p>
    <w:p w14:paraId="320E2824" w14:textId="77777777" w:rsidR="00D80ED6" w:rsidRDefault="00D80ED6" w:rsidP="00D80ED6">
      <w:pPr>
        <w:pStyle w:val="NoSpacing"/>
        <w:numPr>
          <w:ilvl w:val="0"/>
          <w:numId w:val="5"/>
        </w:numPr>
      </w:pPr>
      <w:r>
        <w:t>Saves money for employers</w:t>
      </w:r>
    </w:p>
    <w:p w14:paraId="6426C33E" w14:textId="77777777" w:rsidR="00D80ED6" w:rsidRDefault="00D80ED6" w:rsidP="00D80ED6">
      <w:pPr>
        <w:pStyle w:val="NoSpacing"/>
        <w:numPr>
          <w:ilvl w:val="0"/>
          <w:numId w:val="5"/>
        </w:numPr>
      </w:pPr>
      <w:r>
        <w:t>Decreases strain on the knees and joints</w:t>
      </w:r>
    </w:p>
    <w:p w14:paraId="3E1D1D61" w14:textId="77777777" w:rsidR="00D80ED6" w:rsidRDefault="00D80ED6" w:rsidP="00D80ED6">
      <w:pPr>
        <w:pStyle w:val="NoSpacing"/>
        <w:numPr>
          <w:ilvl w:val="0"/>
          <w:numId w:val="5"/>
        </w:numPr>
      </w:pPr>
      <w:r>
        <w:t>Practical, functional simple machine that reduces work load</w:t>
      </w:r>
    </w:p>
    <w:p w14:paraId="7DFCF5BD" w14:textId="77777777" w:rsidR="00F52BE7" w:rsidRDefault="00F52BE7" w:rsidP="00F52BE7">
      <w:pPr>
        <w:pStyle w:val="NoSpacing"/>
      </w:pPr>
    </w:p>
    <w:p w14:paraId="6C6C5C41" w14:textId="77777777" w:rsidR="00D80ED6" w:rsidRDefault="00D80ED6" w:rsidP="00D80ED6">
      <w:pPr>
        <w:pStyle w:val="Heading2"/>
      </w:pPr>
      <w:r>
        <w:t>Novelty of the Invention</w:t>
      </w:r>
    </w:p>
    <w:p w14:paraId="141C088D" w14:textId="77777777" w:rsidR="00F52BE7" w:rsidRDefault="00F52BE7" w:rsidP="00F52BE7">
      <w:pPr>
        <w:pStyle w:val="NoSpacing"/>
      </w:pPr>
    </w:p>
    <w:p w14:paraId="1280C219" w14:textId="77777777" w:rsidR="00F52BE7" w:rsidRDefault="00F52BE7" w:rsidP="00373750">
      <w:pPr>
        <w:pStyle w:val="NoSpacing"/>
        <w:numPr>
          <w:ilvl w:val="0"/>
          <w:numId w:val="7"/>
        </w:numPr>
      </w:pPr>
      <w:r>
        <w:t>The</w:t>
      </w:r>
      <w:r w:rsidR="00373750">
        <w:t xml:space="preserve"> design and scale/size allows the moveable arm</w:t>
      </w:r>
      <w:r>
        <w:t xml:space="preserve"> to open wider</w:t>
      </w:r>
      <w:r w:rsidR="00373750">
        <w:t xml:space="preserve"> (10 inches)</w:t>
      </w:r>
      <w:r>
        <w:t xml:space="preserve"> than any other </w:t>
      </w:r>
      <w:r w:rsidR="00A36CF8">
        <w:t>Lifting Apparatus with Large Weight Capacity Grippers</w:t>
      </w:r>
      <w:r>
        <w:t xml:space="preserve"> on the market.</w:t>
      </w:r>
    </w:p>
    <w:p w14:paraId="70A2E763" w14:textId="77777777" w:rsidR="00373750" w:rsidRDefault="00373750" w:rsidP="00373750">
      <w:pPr>
        <w:pStyle w:val="NoSpacing"/>
        <w:numPr>
          <w:ilvl w:val="0"/>
          <w:numId w:val="7"/>
        </w:numPr>
      </w:pPr>
      <w:r>
        <w:t xml:space="preserve">The weight capacity allows the </w:t>
      </w:r>
      <w:r w:rsidR="00A36CF8">
        <w:t>Lifting Apparatus with Large Weight Capacity Grippers</w:t>
      </w:r>
      <w:r>
        <w:t xml:space="preserve"> to lift objects up to 10 times</w:t>
      </w:r>
      <w:r w:rsidR="00E45FE4">
        <w:t xml:space="preserve"> (27.5lbs)</w:t>
      </w:r>
      <w:r>
        <w:t xml:space="preserve"> its own weight</w:t>
      </w:r>
      <w:r w:rsidR="00AF041A">
        <w:t xml:space="preserve"> of 2.75lbs</w:t>
      </w:r>
      <w:r>
        <w:t xml:space="preserve">, larger than any other </w:t>
      </w:r>
      <w:r w:rsidR="00A36CF8">
        <w:t>Lifting Apparatus with Large Weight Capacity Grippers</w:t>
      </w:r>
      <w:r>
        <w:t xml:space="preserve"> on the market.</w:t>
      </w:r>
    </w:p>
    <w:p w14:paraId="3493A48C" w14:textId="77777777" w:rsidR="00FE2D70" w:rsidRDefault="00FE2D70" w:rsidP="00373750">
      <w:pPr>
        <w:pStyle w:val="NoSpacing"/>
        <w:numPr>
          <w:ilvl w:val="0"/>
          <w:numId w:val="7"/>
        </w:numPr>
      </w:pPr>
      <w:r>
        <w:t xml:space="preserve">The weight of the </w:t>
      </w:r>
      <w:r w:rsidR="00A36CF8">
        <w:t>Lifting Apparatus with Large Weight Capacity Grippers</w:t>
      </w:r>
      <w:r>
        <w:t xml:space="preserve"> enables one to easily maneuver the device without strain.</w:t>
      </w:r>
    </w:p>
    <w:p w14:paraId="1F1C51C6" w14:textId="77777777" w:rsidR="00F52BE7" w:rsidRDefault="00F52BE7" w:rsidP="00F52BE7">
      <w:pPr>
        <w:pStyle w:val="NoSpacing"/>
      </w:pPr>
    </w:p>
    <w:p w14:paraId="1C79D447" w14:textId="77777777" w:rsidR="00F52BE7" w:rsidRDefault="00373750" w:rsidP="00D80ED6">
      <w:pPr>
        <w:pStyle w:val="Heading2"/>
      </w:pPr>
      <w:r>
        <w:t>Non</w:t>
      </w:r>
      <w:r w:rsidR="000942E3">
        <w:t>-o</w:t>
      </w:r>
      <w:r>
        <w:t>bvious</w:t>
      </w:r>
      <w:r w:rsidR="00FE2D70">
        <w:t xml:space="preserve"> Invention</w:t>
      </w:r>
      <w:r w:rsidR="00D80ED6">
        <w:t xml:space="preserve"> to Existing Technology</w:t>
      </w:r>
    </w:p>
    <w:p w14:paraId="08D155E1" w14:textId="77777777" w:rsidR="00F52BE7" w:rsidRDefault="00F52BE7" w:rsidP="00F52BE7">
      <w:pPr>
        <w:pStyle w:val="NoSpacing"/>
      </w:pPr>
    </w:p>
    <w:p w14:paraId="61D8410C" w14:textId="77777777" w:rsidR="00F52BE7" w:rsidRDefault="00373750" w:rsidP="00FE2D70">
      <w:pPr>
        <w:pStyle w:val="NoSpacing"/>
        <w:numPr>
          <w:ilvl w:val="0"/>
          <w:numId w:val="9"/>
        </w:numPr>
      </w:pPr>
      <w:r>
        <w:t xml:space="preserve">The </w:t>
      </w:r>
      <w:r w:rsidR="00A36CF8">
        <w:t>Lifting Apparatus with Large Weight Capacity Grippers</w:t>
      </w:r>
      <w:r w:rsidR="00F52BE7">
        <w:t xml:space="preserve"> </w:t>
      </w:r>
      <w:r w:rsidR="00E45FE4">
        <w:t xml:space="preserve">has </w:t>
      </w:r>
      <w:r w:rsidR="00FE2D70">
        <w:t>a push rod and gripper teeth that enable the moveable arm to open</w:t>
      </w:r>
      <w:r>
        <w:t xml:space="preserve"> wide enough (up to 10 inches)</w:t>
      </w:r>
      <w:r w:rsidR="00F52BE7">
        <w:t xml:space="preserve"> to pick up heav</w:t>
      </w:r>
      <w:r>
        <w:t>y</w:t>
      </w:r>
      <w:r w:rsidR="00F52BE7">
        <w:t xml:space="preserve"> objects</w:t>
      </w:r>
      <w:r>
        <w:t xml:space="preserve"> up to 10 times its weight</w:t>
      </w:r>
      <w:r w:rsidR="00F52BE7">
        <w:t xml:space="preserve">. </w:t>
      </w:r>
    </w:p>
    <w:p w14:paraId="40445EEC" w14:textId="77777777" w:rsidR="00FE2D70" w:rsidRDefault="00F52BE7" w:rsidP="00FE2D70">
      <w:pPr>
        <w:pStyle w:val="NoSpacing"/>
        <w:numPr>
          <w:ilvl w:val="0"/>
          <w:numId w:val="9"/>
        </w:numPr>
      </w:pPr>
      <w:r>
        <w:t xml:space="preserve">When an item </w:t>
      </w:r>
      <w:r w:rsidR="00FE2D70">
        <w:t xml:space="preserve">is lifted with this </w:t>
      </w:r>
      <w:r w:rsidR="00A36CF8">
        <w:t>Lifting Apparatus with Large Weight Capacity Grippers</w:t>
      </w:r>
      <w:r>
        <w:t xml:space="preserve">, </w:t>
      </w:r>
      <w:r w:rsidR="00FE2D70">
        <w:t>one</w:t>
      </w:r>
      <w:r>
        <w:t xml:space="preserve"> can pick it up with </w:t>
      </w:r>
      <w:r w:rsidR="00FE2D70">
        <w:t xml:space="preserve">only </w:t>
      </w:r>
      <w:r>
        <w:t xml:space="preserve">one hand and put </w:t>
      </w:r>
      <w:r w:rsidR="00FE2D70">
        <w:t>the</w:t>
      </w:r>
      <w:r>
        <w:t xml:space="preserve"> other hand under the shaft to </w:t>
      </w:r>
      <w:r w:rsidR="00FE2D70">
        <w:t>hoist the item</w:t>
      </w:r>
      <w:r>
        <w:t xml:space="preserve"> up</w:t>
      </w:r>
      <w:r w:rsidR="00E45FE4">
        <w:t>,</w:t>
      </w:r>
      <w:r w:rsidR="00FE2D70">
        <w:t xml:space="preserve"> if needed</w:t>
      </w:r>
      <w:r w:rsidR="0084265A">
        <w:t>.</w:t>
      </w:r>
    </w:p>
    <w:p w14:paraId="19FA5D5A" w14:textId="77777777" w:rsidR="00373750" w:rsidRPr="00E45FE4" w:rsidRDefault="00373750" w:rsidP="00FE2D70">
      <w:pPr>
        <w:pStyle w:val="NoSpacing"/>
        <w:numPr>
          <w:ilvl w:val="0"/>
          <w:numId w:val="9"/>
        </w:numPr>
      </w:pPr>
      <w:r>
        <w:t xml:space="preserve">All other </w:t>
      </w:r>
      <w:r w:rsidR="00A36CF8">
        <w:t>Lifting Apparatus with Large Weight Capacity Grippers</w:t>
      </w:r>
      <w:r>
        <w:t xml:space="preserve"> comparable to this one are all smaller and designed to limit the use of the </w:t>
      </w:r>
      <w:r w:rsidRPr="00E45FE4">
        <w:t>product. This grabber will open wider and grip tighter</w:t>
      </w:r>
      <w:r w:rsidR="00FE2D70" w:rsidRPr="00E45FE4">
        <w:t>,</w:t>
      </w:r>
      <w:r w:rsidRPr="00E45FE4">
        <w:t xml:space="preserve"> therefore increasing the products usability.</w:t>
      </w:r>
    </w:p>
    <w:p w14:paraId="34DC0277" w14:textId="77777777" w:rsidR="00AF041A" w:rsidRPr="00E45FE4" w:rsidRDefault="00E45FE4" w:rsidP="00FE2D70">
      <w:pPr>
        <w:pStyle w:val="NoSpacing"/>
        <w:numPr>
          <w:ilvl w:val="0"/>
          <w:numId w:val="9"/>
        </w:numPr>
      </w:pPr>
      <w:r w:rsidRPr="00E45FE4">
        <w:t xml:space="preserve">The </w:t>
      </w:r>
      <w:r w:rsidR="00A36CF8">
        <w:t>Lifting Apparatus with Large Weight Capacity Grippers</w:t>
      </w:r>
      <w:r w:rsidRPr="00E45FE4">
        <w:t xml:space="preserve"> has the potential </w:t>
      </w:r>
      <w:r>
        <w:t>to be created and manufactured at</w:t>
      </w:r>
      <w:r w:rsidRPr="00E45FE4">
        <w:t xml:space="preserve"> low cost because </w:t>
      </w:r>
      <w:r>
        <w:t>there are no</w:t>
      </w:r>
      <w:r w:rsidRPr="00E45FE4">
        <w:t xml:space="preserve"> internal parts that need to </w:t>
      </w:r>
      <w:r w:rsidR="004519E3">
        <w:t>be made. It is a simple machine that solves an age-old problem.</w:t>
      </w:r>
    </w:p>
    <w:p w14:paraId="77574E9E" w14:textId="77777777" w:rsidR="00373750" w:rsidRDefault="00373750" w:rsidP="00373750">
      <w:pPr>
        <w:pStyle w:val="NoSpacing"/>
        <w:ind w:left="720"/>
      </w:pPr>
    </w:p>
    <w:p w14:paraId="6B6FF6DC" w14:textId="77777777" w:rsidR="00373750" w:rsidRDefault="00373750" w:rsidP="00373750">
      <w:pPr>
        <w:pStyle w:val="NoSpacing"/>
        <w:ind w:left="360"/>
      </w:pPr>
    </w:p>
    <w:p w14:paraId="415E52AD" w14:textId="77777777" w:rsidR="00373750" w:rsidRDefault="00373750" w:rsidP="00373750">
      <w:pPr>
        <w:pStyle w:val="NoSpacing"/>
        <w:ind w:left="360"/>
      </w:pPr>
    </w:p>
    <w:p w14:paraId="5A96A152" w14:textId="77777777" w:rsidR="00F52BE7" w:rsidRPr="006256BF" w:rsidRDefault="00F52BE7" w:rsidP="00F52BE7">
      <w:pPr>
        <w:pStyle w:val="NoSpacing"/>
      </w:pPr>
    </w:p>
    <w:p w14:paraId="5FB7A4E6" w14:textId="77777777" w:rsidR="00F52BE7" w:rsidRPr="00314CEB" w:rsidRDefault="00F52BE7" w:rsidP="00F52BE7">
      <w:pPr>
        <w:pStyle w:val="NoSpacing"/>
      </w:pPr>
    </w:p>
    <w:p w14:paraId="233DEACA" w14:textId="77777777" w:rsidR="00FA4D12" w:rsidRDefault="00FA4D12"/>
    <w:p w14:paraId="19651C0E" w14:textId="77777777" w:rsidR="00354AAC" w:rsidRPr="00E72D40" w:rsidRDefault="00354AAC"/>
    <w:sectPr w:rsidR="00354AAC" w:rsidRPr="00E72D40" w:rsidSect="00FA4D12">
      <w:footerReference w:type="default" r:id="rId25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087E8" w14:textId="77777777" w:rsidR="00F32233" w:rsidRDefault="00F32233" w:rsidP="008048E5">
      <w:pPr>
        <w:spacing w:after="0" w:line="240" w:lineRule="auto"/>
      </w:pPr>
      <w:r>
        <w:separator/>
      </w:r>
    </w:p>
  </w:endnote>
  <w:endnote w:type="continuationSeparator" w:id="0">
    <w:p w14:paraId="1B0ABEF8" w14:textId="77777777" w:rsidR="00F32233" w:rsidRDefault="00F32233" w:rsidP="00804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华文新魏">
    <w:charset w:val="86"/>
    <w:family w:val="auto"/>
    <w:pitch w:val="variable"/>
    <w:sig w:usb0="00000001" w:usb1="080F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方正姚体">
    <w:panose1 w:val="00000000000000000000"/>
    <w:charset w:val="00"/>
    <w:family w:val="roman"/>
    <w:notTrueType/>
    <w:pitch w:val="default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21283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8E99C5B" w14:textId="77777777" w:rsidR="008048E5" w:rsidRDefault="008048E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3944" w:rsidRPr="00693944">
          <w:rPr>
            <w:b/>
            <w:bCs/>
            <w:noProof/>
          </w:rPr>
          <w:t>13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5201D5C" w14:textId="77777777" w:rsidR="008048E5" w:rsidRDefault="008048E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EDE81" w14:textId="77777777" w:rsidR="00F32233" w:rsidRDefault="00F32233" w:rsidP="008048E5">
      <w:pPr>
        <w:spacing w:after="0" w:line="240" w:lineRule="auto"/>
      </w:pPr>
      <w:r>
        <w:separator/>
      </w:r>
    </w:p>
  </w:footnote>
  <w:footnote w:type="continuationSeparator" w:id="0">
    <w:p w14:paraId="190774D4" w14:textId="77777777" w:rsidR="00F32233" w:rsidRDefault="00F32233" w:rsidP="00804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53C77"/>
    <w:multiLevelType w:val="hybridMultilevel"/>
    <w:tmpl w:val="CC5C5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0622D"/>
    <w:multiLevelType w:val="hybridMultilevel"/>
    <w:tmpl w:val="A5C04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565C0"/>
    <w:multiLevelType w:val="hybridMultilevel"/>
    <w:tmpl w:val="C3760A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757DC2"/>
    <w:multiLevelType w:val="hybridMultilevel"/>
    <w:tmpl w:val="A5C04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363ED1"/>
    <w:multiLevelType w:val="hybridMultilevel"/>
    <w:tmpl w:val="542EF1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ED7789"/>
    <w:multiLevelType w:val="hybridMultilevel"/>
    <w:tmpl w:val="31D2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BC72E3"/>
    <w:multiLevelType w:val="hybridMultilevel"/>
    <w:tmpl w:val="D6C4B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137DF6"/>
    <w:multiLevelType w:val="hybridMultilevel"/>
    <w:tmpl w:val="0F12A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AE18A3"/>
    <w:multiLevelType w:val="hybridMultilevel"/>
    <w:tmpl w:val="D8ACE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D12"/>
    <w:rsid w:val="00014D49"/>
    <w:rsid w:val="000767F1"/>
    <w:rsid w:val="000942E3"/>
    <w:rsid w:val="000B5ABC"/>
    <w:rsid w:val="000C494A"/>
    <w:rsid w:val="000E1AE1"/>
    <w:rsid w:val="00205AA0"/>
    <w:rsid w:val="00235F83"/>
    <w:rsid w:val="00250DB7"/>
    <w:rsid w:val="002600DA"/>
    <w:rsid w:val="00354AAC"/>
    <w:rsid w:val="00373750"/>
    <w:rsid w:val="003745AC"/>
    <w:rsid w:val="00393B2C"/>
    <w:rsid w:val="004519E3"/>
    <w:rsid w:val="004A3716"/>
    <w:rsid w:val="004F64CE"/>
    <w:rsid w:val="00507E92"/>
    <w:rsid w:val="005228D5"/>
    <w:rsid w:val="00543E96"/>
    <w:rsid w:val="005513CF"/>
    <w:rsid w:val="00583270"/>
    <w:rsid w:val="00596F56"/>
    <w:rsid w:val="005A1246"/>
    <w:rsid w:val="005A4C7D"/>
    <w:rsid w:val="00602EFD"/>
    <w:rsid w:val="00610904"/>
    <w:rsid w:val="006125F9"/>
    <w:rsid w:val="006351C2"/>
    <w:rsid w:val="00693944"/>
    <w:rsid w:val="006B3211"/>
    <w:rsid w:val="006F4EFA"/>
    <w:rsid w:val="007E35FD"/>
    <w:rsid w:val="008048E5"/>
    <w:rsid w:val="00835C98"/>
    <w:rsid w:val="0084265A"/>
    <w:rsid w:val="00875BF6"/>
    <w:rsid w:val="008A7228"/>
    <w:rsid w:val="008B020E"/>
    <w:rsid w:val="008C447F"/>
    <w:rsid w:val="008F206A"/>
    <w:rsid w:val="008F4200"/>
    <w:rsid w:val="008F7582"/>
    <w:rsid w:val="00A36CF8"/>
    <w:rsid w:val="00AD56F5"/>
    <w:rsid w:val="00AE2B64"/>
    <w:rsid w:val="00AF041A"/>
    <w:rsid w:val="00B36DA1"/>
    <w:rsid w:val="00B421FC"/>
    <w:rsid w:val="00B7723C"/>
    <w:rsid w:val="00C111B0"/>
    <w:rsid w:val="00C8225A"/>
    <w:rsid w:val="00D04E71"/>
    <w:rsid w:val="00D361FD"/>
    <w:rsid w:val="00D80ED6"/>
    <w:rsid w:val="00D842CF"/>
    <w:rsid w:val="00E45FE4"/>
    <w:rsid w:val="00E72D40"/>
    <w:rsid w:val="00E947A5"/>
    <w:rsid w:val="00EC66C5"/>
    <w:rsid w:val="00EF14E3"/>
    <w:rsid w:val="00F250EC"/>
    <w:rsid w:val="00F3053A"/>
    <w:rsid w:val="00F32233"/>
    <w:rsid w:val="00F33DCE"/>
    <w:rsid w:val="00F52BE7"/>
    <w:rsid w:val="00F73038"/>
    <w:rsid w:val="00FA4D12"/>
    <w:rsid w:val="00FB4011"/>
    <w:rsid w:val="00FD24B9"/>
    <w:rsid w:val="00FE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987E0"/>
  <w15:chartTrackingRefBased/>
  <w15:docId w15:val="{6A47580C-0489-4E27-9676-9E6027D8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48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8E5"/>
  </w:style>
  <w:style w:type="paragraph" w:styleId="Footer">
    <w:name w:val="footer"/>
    <w:basedOn w:val="Normal"/>
    <w:link w:val="FooterChar"/>
    <w:uiPriority w:val="99"/>
    <w:unhideWhenUsed/>
    <w:rsid w:val="008048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8E5"/>
  </w:style>
  <w:style w:type="paragraph" w:styleId="BalloonText">
    <w:name w:val="Balloon Text"/>
    <w:basedOn w:val="Normal"/>
    <w:link w:val="BalloonTextChar"/>
    <w:uiPriority w:val="99"/>
    <w:semiHidden/>
    <w:unhideWhenUsed/>
    <w:rsid w:val="00E72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D40"/>
    <w:rPr>
      <w:rFonts w:ascii="Segoe UI" w:hAnsi="Segoe UI" w:cs="Segoe UI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2EF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2EF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lisa\AppData\Roaming\Microsoft\Templates\Facet%20design%20(blank)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C:\Users\Tilisa\AppData\Roaming\Microsoft\Templates\Facet design (blank).dotx</Template>
  <TotalTime>3</TotalTime>
  <Pages>16</Pages>
  <Words>1407</Words>
  <Characters>8022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Tilisa</dc:creator>
  <cp:keywords/>
  <cp:lastModifiedBy>Tilisa N. Thibodeaux</cp:lastModifiedBy>
  <cp:revision>3</cp:revision>
  <cp:lastPrinted>2014-10-31T00:10:00Z</cp:lastPrinted>
  <dcterms:created xsi:type="dcterms:W3CDTF">2016-12-28T19:53:00Z</dcterms:created>
  <dcterms:modified xsi:type="dcterms:W3CDTF">2016-12-28T19:55:00Z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